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5B34D" w14:textId="77777777" w:rsidR="004543BF" w:rsidRPr="008825E4" w:rsidRDefault="004543BF" w:rsidP="004543BF">
      <w:pPr>
        <w:rPr>
          <w:rFonts w:ascii="Arial" w:hAnsi="Arial" w:cs="Arial"/>
          <w:sz w:val="18"/>
          <w:szCs w:val="14"/>
        </w:rPr>
      </w:pPr>
    </w:p>
    <w:p w14:paraId="5B35F2A1" w14:textId="47DB07E5" w:rsidR="006509F6" w:rsidRPr="00C046C5" w:rsidRDefault="006509F6" w:rsidP="006509F6">
      <w:pPr>
        <w:spacing w:before="80"/>
        <w:rPr>
          <w:sz w:val="22"/>
          <w:szCs w:val="22"/>
        </w:rPr>
      </w:pPr>
      <w:r w:rsidRPr="00C046C5">
        <w:rPr>
          <w:rFonts w:asciiTheme="minorHAnsi" w:eastAsiaTheme="minorEastAsia" w:hAnsi="Arial" w:cstheme="minorBidi"/>
          <w:b/>
          <w:bCs/>
          <w:color w:val="1E35BF" w:themeColor="accent1"/>
          <w:kern w:val="24"/>
          <w:sz w:val="28"/>
          <w:szCs w:val="28"/>
        </w:rPr>
        <w:t>Nomination Process</w:t>
      </w:r>
      <w:r w:rsidRPr="00C046C5">
        <w:rPr>
          <w:rFonts w:asciiTheme="minorHAnsi" w:eastAsiaTheme="minorEastAsia" w:hAnsi="Arial" w:cstheme="minorBidi"/>
          <w:b/>
          <w:bCs/>
          <w:color w:val="000000" w:themeColor="text1"/>
          <w:kern w:val="24"/>
          <w:szCs w:val="24"/>
        </w:rPr>
        <w:br/>
      </w:r>
      <w:r w:rsidRPr="00C046C5">
        <w:rPr>
          <w:rFonts w:asciiTheme="minorHAnsi" w:eastAsiaTheme="minorEastAsia" w:hAnsi="Arial" w:cstheme="minorBidi"/>
          <w:color w:val="000000" w:themeColor="text1"/>
          <w:kern w:val="24"/>
          <w:szCs w:val="24"/>
        </w:rPr>
        <w:t xml:space="preserve">The programme requires active support from a candidate’s line manager. The nomination is to be completed by the line manager, with the support from their </w:t>
      </w:r>
      <w:r w:rsidR="00307B40" w:rsidRPr="00C046C5">
        <w:rPr>
          <w:rFonts w:asciiTheme="minorHAnsi" w:eastAsiaTheme="minorEastAsia" w:hAnsi="Arial" w:cstheme="minorBidi"/>
          <w:color w:val="000000" w:themeColor="text1"/>
          <w:kern w:val="24"/>
          <w:szCs w:val="24"/>
        </w:rPr>
        <w:t>Leadership &amp; Learning</w:t>
      </w:r>
      <w:r w:rsidRPr="00C046C5">
        <w:rPr>
          <w:rFonts w:asciiTheme="minorHAnsi" w:eastAsiaTheme="minorEastAsia" w:hAnsi="Arial" w:cstheme="minorBidi"/>
          <w:color w:val="000000" w:themeColor="text1"/>
          <w:kern w:val="24"/>
          <w:szCs w:val="24"/>
        </w:rPr>
        <w:t xml:space="preserve"> or HR </w:t>
      </w:r>
      <w:r w:rsidR="000E6304" w:rsidRPr="00C046C5">
        <w:rPr>
          <w:rFonts w:asciiTheme="minorHAnsi" w:eastAsiaTheme="minorEastAsia" w:hAnsi="Arial" w:cstheme="minorBidi"/>
          <w:color w:val="000000" w:themeColor="text1"/>
          <w:kern w:val="24"/>
          <w:szCs w:val="24"/>
        </w:rPr>
        <w:t xml:space="preserve">Business Partner </w:t>
      </w:r>
      <w:r w:rsidRPr="00C046C5">
        <w:rPr>
          <w:rFonts w:asciiTheme="minorHAnsi" w:eastAsiaTheme="minorEastAsia" w:hAnsi="Arial" w:cstheme="minorBidi"/>
          <w:color w:val="000000" w:themeColor="text1"/>
          <w:kern w:val="24"/>
          <w:szCs w:val="24"/>
        </w:rPr>
        <w:t>representative.</w:t>
      </w:r>
      <w:r w:rsidRPr="00C046C5">
        <w:rPr>
          <w:rFonts w:asciiTheme="minorHAnsi" w:eastAsiaTheme="minorEastAsia" w:hAnsi="Arial" w:cstheme="minorBidi"/>
          <w:color w:val="000000" w:themeColor="text1"/>
          <w:kern w:val="24"/>
          <w:szCs w:val="24"/>
        </w:rPr>
        <w:br/>
        <w:t>Individual organisations will be responsible for identifying the candidate and engaging their sponsors.</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t>Consideration will be given to the range of organisations taking part in the programme, to participants identified as key talent and the points highlighted in the endorsement from the line manager.</w:t>
      </w:r>
    </w:p>
    <w:p w14:paraId="2A84A883" w14:textId="77777777" w:rsidR="00663171" w:rsidRPr="00C046C5" w:rsidRDefault="00663171" w:rsidP="00663171">
      <w:pPr>
        <w:rPr>
          <w:rFonts w:asciiTheme="minorHAnsi" w:eastAsiaTheme="minorEastAsia" w:hAnsi="Arial" w:cstheme="minorBidi"/>
          <w:b/>
          <w:bCs/>
          <w:color w:val="000000" w:themeColor="text1"/>
          <w:kern w:val="24"/>
          <w:szCs w:val="24"/>
        </w:rPr>
      </w:pPr>
    </w:p>
    <w:p w14:paraId="35734D5F" w14:textId="68155325" w:rsidR="000927EC" w:rsidRPr="00C046C5" w:rsidRDefault="006509F6"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000000" w:themeColor="text1"/>
          <w:kern w:val="24"/>
          <w:szCs w:val="24"/>
        </w:rPr>
        <w:t xml:space="preserve">Application Deadline is </w:t>
      </w:r>
      <w:r w:rsidR="00DD2E6D">
        <w:rPr>
          <w:rFonts w:asciiTheme="minorHAnsi" w:eastAsiaTheme="minorEastAsia" w:hAnsi="Arial" w:cstheme="minorBidi"/>
          <w:b/>
          <w:bCs/>
          <w:color w:val="000000" w:themeColor="text1"/>
          <w:kern w:val="24"/>
          <w:szCs w:val="24"/>
        </w:rPr>
        <w:t>18</w:t>
      </w:r>
      <w:r w:rsidR="00DD2E6D" w:rsidRPr="00DD2E6D">
        <w:rPr>
          <w:rFonts w:asciiTheme="minorHAnsi" w:eastAsiaTheme="minorEastAsia" w:hAnsi="Arial" w:cstheme="minorBidi"/>
          <w:b/>
          <w:bCs/>
          <w:color w:val="000000" w:themeColor="text1"/>
          <w:kern w:val="24"/>
          <w:szCs w:val="24"/>
          <w:vertAlign w:val="superscript"/>
        </w:rPr>
        <w:t>th</w:t>
      </w:r>
      <w:r w:rsidR="00DD2E6D">
        <w:rPr>
          <w:rFonts w:asciiTheme="minorHAnsi" w:eastAsiaTheme="minorEastAsia" w:hAnsi="Arial" w:cstheme="minorBidi"/>
          <w:b/>
          <w:bCs/>
          <w:color w:val="000000" w:themeColor="text1"/>
          <w:kern w:val="24"/>
          <w:szCs w:val="24"/>
        </w:rPr>
        <w:t xml:space="preserve"> March</w:t>
      </w:r>
      <w:r w:rsidR="00BE064E" w:rsidRPr="00C046C5">
        <w:rPr>
          <w:rFonts w:asciiTheme="minorHAnsi" w:eastAsiaTheme="minorEastAsia" w:hAnsi="Arial" w:cstheme="minorBidi"/>
          <w:b/>
          <w:bCs/>
          <w:color w:val="000000" w:themeColor="text1"/>
          <w:kern w:val="24"/>
          <w:szCs w:val="24"/>
        </w:rPr>
        <w:t xml:space="preserve"> 202</w:t>
      </w:r>
      <w:r w:rsidR="00DD2E6D">
        <w:rPr>
          <w:rFonts w:asciiTheme="minorHAnsi" w:eastAsiaTheme="minorEastAsia" w:hAnsi="Arial" w:cstheme="minorBidi"/>
          <w:b/>
          <w:bCs/>
          <w:color w:val="000000" w:themeColor="text1"/>
          <w:kern w:val="24"/>
          <w:szCs w:val="24"/>
        </w:rPr>
        <w:t>4</w:t>
      </w:r>
      <w:r w:rsidR="00BE064E" w:rsidRPr="00C046C5">
        <w:rPr>
          <w:rFonts w:asciiTheme="minorHAnsi" w:eastAsiaTheme="minorEastAsia" w:hAnsi="Arial" w:cstheme="minorBidi"/>
          <w:b/>
          <w:bCs/>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Nominated candidates will be advised of the outcome </w:t>
      </w:r>
      <w:r w:rsidR="00F66664" w:rsidRPr="00C046C5">
        <w:rPr>
          <w:rFonts w:asciiTheme="minorHAnsi" w:eastAsiaTheme="minorEastAsia" w:hAnsi="Arial" w:cstheme="minorBidi"/>
          <w:color w:val="000000" w:themeColor="text1"/>
          <w:kern w:val="24"/>
          <w:szCs w:val="24"/>
        </w:rPr>
        <w:t>by</w:t>
      </w:r>
      <w:r w:rsidR="00F66664" w:rsidRPr="00C046C5">
        <w:rPr>
          <w:rFonts w:asciiTheme="minorHAnsi" w:eastAsiaTheme="minorEastAsia" w:hAnsi="Arial" w:cstheme="minorBidi"/>
          <w:b/>
          <w:bCs/>
          <w:color w:val="000000" w:themeColor="text1"/>
          <w:kern w:val="24"/>
          <w:szCs w:val="24"/>
        </w:rPr>
        <w:t xml:space="preserve"> </w:t>
      </w:r>
      <w:r w:rsidR="00DD2E6D">
        <w:rPr>
          <w:rFonts w:asciiTheme="minorHAnsi" w:eastAsiaTheme="minorEastAsia" w:hAnsi="Arial" w:cstheme="minorBidi"/>
          <w:b/>
          <w:bCs/>
          <w:color w:val="000000" w:themeColor="text1"/>
          <w:kern w:val="24"/>
          <w:szCs w:val="24"/>
        </w:rPr>
        <w:t>28</w:t>
      </w:r>
      <w:r w:rsidR="00332E21" w:rsidRPr="00B72CC4">
        <w:rPr>
          <w:rFonts w:asciiTheme="minorHAnsi" w:eastAsiaTheme="minorEastAsia" w:hAnsi="Arial" w:cstheme="minorBidi"/>
          <w:b/>
          <w:bCs/>
          <w:color w:val="000000" w:themeColor="text1"/>
          <w:kern w:val="24"/>
          <w:szCs w:val="24"/>
          <w:vertAlign w:val="superscript"/>
        </w:rPr>
        <w:t>th</w:t>
      </w:r>
      <w:r w:rsidR="00DA6FB3">
        <w:rPr>
          <w:rFonts w:asciiTheme="minorHAnsi" w:eastAsiaTheme="minorEastAsia" w:hAnsi="Arial" w:cstheme="minorBidi"/>
          <w:b/>
          <w:bCs/>
          <w:color w:val="000000" w:themeColor="text1"/>
          <w:kern w:val="24"/>
          <w:szCs w:val="24"/>
        </w:rPr>
        <w:t xml:space="preserve"> </w:t>
      </w:r>
      <w:r w:rsidR="00DD2E6D">
        <w:rPr>
          <w:rFonts w:asciiTheme="minorHAnsi" w:eastAsiaTheme="minorEastAsia" w:hAnsi="Arial" w:cstheme="minorBidi"/>
          <w:b/>
          <w:bCs/>
          <w:color w:val="000000" w:themeColor="text1"/>
          <w:kern w:val="24"/>
          <w:szCs w:val="24"/>
        </w:rPr>
        <w:t>March</w:t>
      </w:r>
      <w:r w:rsidR="00CF27C3"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Where the programme has reached capacity, it may be possible to defer a candidate to the next cohort.</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b/>
          <w:bCs/>
          <w:color w:val="1E35BF" w:themeColor="accent1"/>
          <w:kern w:val="24"/>
          <w:sz w:val="28"/>
          <w:szCs w:val="28"/>
        </w:rPr>
        <w:t>Candidates</w:t>
      </w:r>
      <w:r w:rsidRPr="00C046C5">
        <w:rPr>
          <w:rFonts w:asciiTheme="minorHAnsi" w:eastAsiaTheme="minorEastAsia" w:hAnsi="Arial" w:cstheme="minorBidi"/>
          <w:b/>
          <w:bCs/>
          <w:color w:val="000000" w:themeColor="text1"/>
          <w:kern w:val="24"/>
          <w:szCs w:val="24"/>
        </w:rPr>
        <w:br/>
      </w:r>
      <w:r w:rsidR="000927EC" w:rsidRPr="00C046C5">
        <w:rPr>
          <w:rFonts w:asciiTheme="minorHAnsi" w:eastAsiaTheme="minorEastAsia" w:hAnsi="Arial" w:cstheme="minorBidi"/>
          <w:color w:val="000000" w:themeColor="text1"/>
          <w:kern w:val="24"/>
          <w:szCs w:val="24"/>
        </w:rPr>
        <w:t xml:space="preserve">This programme is aimed at UK based ethnic minority talent. Nominees should consistently receive high performance ratings and would be considered suitable candidates for future management or leadership roles. </w:t>
      </w:r>
    </w:p>
    <w:p w14:paraId="7F48D2E5" w14:textId="77777777" w:rsidR="000927EC" w:rsidRPr="00C046C5" w:rsidRDefault="000927EC" w:rsidP="000927EC">
      <w:pPr>
        <w:rPr>
          <w:rFonts w:asciiTheme="minorHAnsi" w:eastAsiaTheme="minorEastAsia" w:hAnsi="Arial" w:cstheme="minorBidi"/>
          <w:color w:val="000000" w:themeColor="text1"/>
          <w:kern w:val="24"/>
          <w:szCs w:val="24"/>
        </w:rPr>
      </w:pPr>
    </w:p>
    <w:p w14:paraId="33B00383" w14:textId="72582EFA" w:rsidR="000927EC" w:rsidRPr="00C046C5"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They show a commitment to learning and progression and have the ability to take on stretch assignments.</w:t>
      </w:r>
    </w:p>
    <w:p w14:paraId="3C0F1546" w14:textId="77777777" w:rsidR="000927EC" w:rsidRPr="00C046C5" w:rsidRDefault="000927EC" w:rsidP="000927EC">
      <w:pPr>
        <w:rPr>
          <w:rFonts w:asciiTheme="minorHAnsi" w:eastAsiaTheme="minorEastAsia" w:hAnsi="Arial" w:cstheme="minorBidi"/>
          <w:color w:val="000000" w:themeColor="text1"/>
          <w:kern w:val="24"/>
          <w:szCs w:val="24"/>
        </w:rPr>
      </w:pPr>
    </w:p>
    <w:p w14:paraId="02838BEA" w14:textId="6D15797F" w:rsidR="000927EC"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 xml:space="preserve">All applications will be considered on merit and sponsorship with agreement from your HR Business Partner. </w:t>
      </w:r>
    </w:p>
    <w:p w14:paraId="6BE2F073" w14:textId="7C2F5A98" w:rsidR="00DA6FB3" w:rsidRDefault="00DA6FB3" w:rsidP="000927EC">
      <w:pPr>
        <w:rPr>
          <w:rFonts w:asciiTheme="minorHAnsi" w:eastAsiaTheme="minorEastAsia" w:hAnsi="Arial" w:cstheme="minorBidi"/>
          <w:color w:val="000000" w:themeColor="text1"/>
          <w:kern w:val="24"/>
          <w:szCs w:val="24"/>
        </w:rPr>
      </w:pPr>
    </w:p>
    <w:p w14:paraId="3FB36BEF" w14:textId="57BA57ED" w:rsidR="00DA6FB3" w:rsidRPr="00DA6FB3" w:rsidRDefault="00DA6FB3" w:rsidP="000927EC">
      <w:pPr>
        <w:rPr>
          <w:rFonts w:asciiTheme="minorHAnsi" w:eastAsiaTheme="minorEastAsia" w:hAnsi="Arial" w:cstheme="minorBidi"/>
          <w:color w:val="000000" w:themeColor="text1"/>
          <w:kern w:val="24"/>
          <w:szCs w:val="24"/>
          <w:u w:val="single"/>
        </w:rPr>
      </w:pPr>
      <w:r w:rsidRPr="00DA6FB3">
        <w:rPr>
          <w:rFonts w:asciiTheme="minorHAnsi" w:eastAsiaTheme="minorEastAsia" w:hAnsi="Arial" w:cstheme="minorBidi"/>
          <w:color w:val="000000" w:themeColor="text1"/>
          <w:kern w:val="24"/>
          <w:szCs w:val="24"/>
          <w:u w:val="single"/>
        </w:rPr>
        <w:t xml:space="preserve">For all candidates applying, please hold all workshop dates contained in the brochure on their diaries, </w:t>
      </w:r>
      <w:r w:rsidR="00687C26">
        <w:rPr>
          <w:rFonts w:asciiTheme="minorHAnsi" w:eastAsiaTheme="minorEastAsia" w:hAnsi="Arial" w:cstheme="minorBidi"/>
          <w:color w:val="000000" w:themeColor="text1"/>
          <w:kern w:val="24"/>
          <w:szCs w:val="24"/>
          <w:u w:val="single"/>
        </w:rPr>
        <w:t>e</w:t>
      </w:r>
      <w:r w:rsidRPr="00DA6FB3">
        <w:rPr>
          <w:rFonts w:asciiTheme="minorHAnsi" w:eastAsiaTheme="minorEastAsia" w:hAnsi="Arial" w:cstheme="minorBidi"/>
          <w:color w:val="000000" w:themeColor="text1"/>
          <w:kern w:val="24"/>
          <w:szCs w:val="24"/>
          <w:u w:val="single"/>
        </w:rPr>
        <w:t xml:space="preserve">specially the launch date </w:t>
      </w:r>
      <w:r w:rsidR="00DD2E6D">
        <w:rPr>
          <w:rFonts w:asciiTheme="minorHAnsi" w:eastAsiaTheme="minorEastAsia" w:hAnsi="Arial" w:cstheme="minorBidi"/>
          <w:color w:val="000000" w:themeColor="text1"/>
          <w:kern w:val="24"/>
          <w:szCs w:val="24"/>
          <w:u w:val="single"/>
        </w:rPr>
        <w:t>Wednesday 1</w:t>
      </w:r>
      <w:r w:rsidR="00DD2E6D" w:rsidRPr="00DD2E6D">
        <w:rPr>
          <w:rFonts w:asciiTheme="minorHAnsi" w:eastAsiaTheme="minorEastAsia" w:hAnsi="Arial" w:cstheme="minorBidi"/>
          <w:color w:val="000000" w:themeColor="text1"/>
          <w:kern w:val="24"/>
          <w:szCs w:val="24"/>
          <w:u w:val="single"/>
          <w:vertAlign w:val="superscript"/>
        </w:rPr>
        <w:t>st</w:t>
      </w:r>
      <w:r w:rsidR="00DD2E6D">
        <w:rPr>
          <w:rFonts w:asciiTheme="minorHAnsi" w:eastAsiaTheme="minorEastAsia" w:hAnsi="Arial" w:cstheme="minorBidi"/>
          <w:color w:val="000000" w:themeColor="text1"/>
          <w:kern w:val="24"/>
          <w:szCs w:val="24"/>
          <w:u w:val="single"/>
        </w:rPr>
        <w:t xml:space="preserve"> May</w:t>
      </w:r>
      <w:r w:rsidRPr="00DA6FB3">
        <w:rPr>
          <w:rFonts w:asciiTheme="minorHAnsi" w:eastAsiaTheme="minorEastAsia" w:hAnsi="Arial" w:cstheme="minorBidi"/>
          <w:color w:val="000000" w:themeColor="text1"/>
          <w:kern w:val="24"/>
          <w:szCs w:val="24"/>
          <w:u w:val="single"/>
        </w:rPr>
        <w:t>.</w:t>
      </w:r>
    </w:p>
    <w:p w14:paraId="77EA81A9" w14:textId="0B9B42E3" w:rsidR="00F66664" w:rsidRPr="00C046C5" w:rsidRDefault="00F66664" w:rsidP="000927EC">
      <w:pPr>
        <w:rPr>
          <w:rFonts w:ascii="Arial" w:hAnsi="Arial" w:cs="Arial"/>
          <w:sz w:val="22"/>
          <w:szCs w:val="18"/>
        </w:rPr>
      </w:pPr>
      <w:r w:rsidRPr="00C046C5">
        <w:rPr>
          <w:rFonts w:ascii="Arial" w:hAnsi="Arial" w:cs="Arial"/>
          <w:sz w:val="22"/>
          <w:szCs w:val="18"/>
        </w:rPr>
        <w:t xml:space="preserve"> </w:t>
      </w:r>
    </w:p>
    <w:p w14:paraId="0EC0F390" w14:textId="470CEBBB" w:rsidR="000927EC" w:rsidRPr="00C046C5" w:rsidRDefault="006509F6"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1E35BF" w:themeColor="accent1"/>
          <w:kern w:val="24"/>
          <w:sz w:val="28"/>
          <w:szCs w:val="28"/>
        </w:rPr>
        <w:t>Sponsors</w:t>
      </w:r>
      <w:r w:rsidRPr="00C046C5">
        <w:rPr>
          <w:rFonts w:asciiTheme="minorHAnsi" w:eastAsiaTheme="minorEastAsia" w:hAnsi="Arial" w:cstheme="minorBidi"/>
          <w:b/>
          <w:bCs/>
          <w:color w:val="1E35BF" w:themeColor="accent1"/>
          <w:kern w:val="24"/>
          <w:szCs w:val="24"/>
        </w:rPr>
        <w:br/>
      </w:r>
      <w:r w:rsidRPr="00C046C5">
        <w:rPr>
          <w:rFonts w:asciiTheme="minorHAnsi" w:eastAsiaTheme="minorEastAsia" w:hAnsi="Arial" w:cstheme="minorBidi"/>
          <w:color w:val="000000" w:themeColor="text1"/>
          <w:kern w:val="24"/>
          <w:szCs w:val="24"/>
        </w:rPr>
        <w:t xml:space="preserve">The programme requires active sponsorship from a member of the delegates </w:t>
      </w:r>
      <w:r w:rsidR="00C046C5" w:rsidRPr="00C046C5">
        <w:rPr>
          <w:rFonts w:asciiTheme="minorHAnsi" w:eastAsiaTheme="minorEastAsia" w:hAnsi="Arial" w:cstheme="minorBidi"/>
          <w:color w:val="000000" w:themeColor="text1"/>
          <w:kern w:val="24"/>
          <w:szCs w:val="24"/>
        </w:rPr>
        <w:t xml:space="preserve">senior leadership or </w:t>
      </w:r>
      <w:r w:rsidRPr="00C046C5">
        <w:rPr>
          <w:rFonts w:asciiTheme="minorHAnsi" w:eastAsiaTheme="minorEastAsia" w:hAnsi="Arial" w:cstheme="minorBidi"/>
          <w:color w:val="000000" w:themeColor="text1"/>
          <w:kern w:val="24"/>
          <w:szCs w:val="24"/>
        </w:rPr>
        <w:t xml:space="preserve">executive team for the duration of the programme. </w:t>
      </w:r>
      <w:r w:rsidR="00F5563A" w:rsidRPr="00C046C5">
        <w:rPr>
          <w:rFonts w:asciiTheme="minorHAnsi" w:eastAsiaTheme="minorEastAsia" w:hAnsi="Arial" w:cstheme="minorBidi"/>
          <w:color w:val="000000" w:themeColor="text1"/>
          <w:kern w:val="24"/>
          <w:szCs w:val="24"/>
        </w:rPr>
        <w:t xml:space="preserve">Having a Senior Leader take on the sponsor role is critical to the success of this programme, to reinforce the organisations investment in its future talent. </w:t>
      </w:r>
      <w:r w:rsidRPr="00C046C5">
        <w:rPr>
          <w:rFonts w:asciiTheme="minorHAnsi" w:eastAsiaTheme="minorEastAsia" w:hAnsi="Arial" w:cstheme="minorBidi"/>
          <w:color w:val="000000" w:themeColor="text1"/>
          <w:kern w:val="24"/>
          <w:szCs w:val="24"/>
        </w:rPr>
        <w:t>The role of a sponsor is to increase visibility, profile and opportunities for the delegate</w:t>
      </w:r>
      <w:r w:rsidR="00F5563A" w:rsidRPr="00C046C5">
        <w:rPr>
          <w:rFonts w:asciiTheme="minorHAnsi" w:eastAsiaTheme="minorEastAsia" w:hAnsi="Arial" w:cstheme="minorBidi"/>
          <w:color w:val="000000" w:themeColor="text1"/>
          <w:kern w:val="24"/>
          <w:szCs w:val="24"/>
        </w:rPr>
        <w:t xml:space="preserve">. </w:t>
      </w:r>
    </w:p>
    <w:p w14:paraId="62B59110" w14:textId="77777777" w:rsidR="000927EC" w:rsidRPr="00C046C5" w:rsidRDefault="000927EC" w:rsidP="006509F6">
      <w:pPr>
        <w:rPr>
          <w:rFonts w:asciiTheme="minorHAnsi" w:eastAsiaTheme="minorEastAsia" w:hAnsi="Arial" w:cstheme="minorBidi"/>
          <w:color w:val="000000" w:themeColor="text1"/>
          <w:kern w:val="24"/>
          <w:szCs w:val="24"/>
        </w:rPr>
      </w:pPr>
    </w:p>
    <w:p w14:paraId="731F4264" w14:textId="1A564F10" w:rsidR="006509F6" w:rsidRPr="00C046C5" w:rsidRDefault="00F5563A"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u w:val="single"/>
        </w:rPr>
        <w:t xml:space="preserve">The sponsor must be someone different to the </w:t>
      </w:r>
      <w:r w:rsidR="000927EC" w:rsidRPr="00C046C5">
        <w:rPr>
          <w:rFonts w:asciiTheme="minorHAnsi" w:eastAsiaTheme="minorEastAsia" w:hAnsi="Arial" w:cstheme="minorBidi"/>
          <w:color w:val="000000" w:themeColor="text1"/>
          <w:kern w:val="24"/>
          <w:szCs w:val="24"/>
          <w:u w:val="single"/>
        </w:rPr>
        <w:t>l</w:t>
      </w:r>
      <w:r w:rsidRPr="00C046C5">
        <w:rPr>
          <w:rFonts w:asciiTheme="minorHAnsi" w:eastAsiaTheme="minorEastAsia" w:hAnsi="Arial" w:cstheme="minorBidi"/>
          <w:color w:val="000000" w:themeColor="text1"/>
          <w:kern w:val="24"/>
          <w:szCs w:val="24"/>
          <w:u w:val="single"/>
        </w:rPr>
        <w:t xml:space="preserve">ine </w:t>
      </w:r>
      <w:r w:rsidR="000927EC" w:rsidRPr="00C046C5">
        <w:rPr>
          <w:rFonts w:asciiTheme="minorHAnsi" w:eastAsiaTheme="minorEastAsia" w:hAnsi="Arial" w:cstheme="minorBidi"/>
          <w:color w:val="000000" w:themeColor="text1"/>
          <w:kern w:val="24"/>
          <w:szCs w:val="24"/>
          <w:u w:val="single"/>
        </w:rPr>
        <w:t>m</w:t>
      </w:r>
      <w:r w:rsidRPr="00C046C5">
        <w:rPr>
          <w:rFonts w:asciiTheme="minorHAnsi" w:eastAsiaTheme="minorEastAsia" w:hAnsi="Arial" w:cstheme="minorBidi"/>
          <w:color w:val="000000" w:themeColor="text1"/>
          <w:kern w:val="24"/>
          <w:szCs w:val="24"/>
          <w:u w:val="single"/>
        </w:rPr>
        <w:t>anager</w:t>
      </w:r>
      <w:r w:rsidR="00C046C5" w:rsidRPr="00C046C5">
        <w:rPr>
          <w:rFonts w:asciiTheme="minorHAnsi" w:eastAsiaTheme="minorEastAsia" w:hAnsi="Arial" w:cstheme="minorBidi"/>
          <w:color w:val="000000" w:themeColor="text1"/>
          <w:kern w:val="24"/>
          <w:szCs w:val="24"/>
          <w:u w:val="single"/>
        </w:rPr>
        <w:t>,</w:t>
      </w:r>
      <w:r w:rsidR="00C046C5" w:rsidRPr="00C046C5">
        <w:rPr>
          <w:rFonts w:asciiTheme="minorHAnsi" w:eastAsiaTheme="minorEastAsia" w:hAnsi="Arial" w:cstheme="minorBidi"/>
          <w:color w:val="000000" w:themeColor="text1"/>
          <w:kern w:val="24"/>
          <w:szCs w:val="24"/>
        </w:rPr>
        <w:t xml:space="preserve"> recommended to be </w:t>
      </w:r>
      <w:r w:rsidR="00C046C5" w:rsidRPr="00F76434">
        <w:rPr>
          <w:rFonts w:asciiTheme="minorHAnsi" w:eastAsiaTheme="minorEastAsia" w:hAnsi="Arial" w:cstheme="minorBidi"/>
          <w:color w:val="000000" w:themeColor="text1"/>
          <w:kern w:val="24"/>
          <w:szCs w:val="24"/>
          <w:u w:val="single"/>
        </w:rPr>
        <w:t>two levels</w:t>
      </w:r>
      <w:r w:rsidR="00C046C5" w:rsidRPr="00C046C5">
        <w:rPr>
          <w:rFonts w:asciiTheme="minorHAnsi" w:eastAsiaTheme="minorEastAsia" w:hAnsi="Arial" w:cstheme="minorBidi"/>
          <w:color w:val="000000" w:themeColor="text1"/>
          <w:kern w:val="24"/>
          <w:szCs w:val="24"/>
        </w:rPr>
        <w:t xml:space="preserve"> above the individual</w:t>
      </w:r>
      <w:r w:rsidRPr="00C046C5">
        <w:rPr>
          <w:rFonts w:asciiTheme="minorHAnsi" w:eastAsiaTheme="minorEastAsia" w:hAnsi="Arial" w:cstheme="minorBidi"/>
          <w:color w:val="000000" w:themeColor="text1"/>
          <w:kern w:val="24"/>
          <w:szCs w:val="24"/>
        </w:rPr>
        <w:t xml:space="preserve"> and</w:t>
      </w:r>
      <w:r w:rsidR="006509F6" w:rsidRPr="00C046C5">
        <w:rPr>
          <w:rFonts w:asciiTheme="minorHAnsi" w:eastAsiaTheme="minorEastAsia" w:hAnsi="Arial" w:cstheme="minorBidi"/>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is </w:t>
      </w:r>
      <w:r w:rsidR="006509F6" w:rsidRPr="00C046C5">
        <w:rPr>
          <w:rFonts w:asciiTheme="minorHAnsi" w:eastAsiaTheme="minorEastAsia" w:hAnsi="Arial" w:cstheme="minorBidi"/>
          <w:color w:val="000000" w:themeColor="text1"/>
          <w:kern w:val="24"/>
          <w:szCs w:val="24"/>
        </w:rPr>
        <w:t xml:space="preserve">expected to fully engage in the </w:t>
      </w:r>
      <w:r w:rsidRPr="00C046C5">
        <w:rPr>
          <w:rFonts w:asciiTheme="minorHAnsi" w:eastAsiaTheme="minorEastAsia" w:hAnsi="Arial" w:cstheme="minorBidi"/>
          <w:color w:val="000000" w:themeColor="text1"/>
          <w:kern w:val="24"/>
          <w:szCs w:val="24"/>
        </w:rPr>
        <w:t>S</w:t>
      </w:r>
      <w:r w:rsidR="006509F6" w:rsidRPr="00C046C5">
        <w:rPr>
          <w:rFonts w:asciiTheme="minorHAnsi" w:eastAsiaTheme="minorEastAsia" w:hAnsi="Arial" w:cstheme="minorBidi"/>
          <w:color w:val="000000" w:themeColor="text1"/>
          <w:kern w:val="24"/>
          <w:szCs w:val="24"/>
        </w:rPr>
        <w:t>ponsor event and future interactions with the delegate.</w:t>
      </w:r>
    </w:p>
    <w:p w14:paraId="66BCB2CE" w14:textId="77777777" w:rsidR="006509F6" w:rsidRPr="00C046C5" w:rsidRDefault="006509F6" w:rsidP="006509F6">
      <w:pPr>
        <w:rPr>
          <w:sz w:val="22"/>
          <w:szCs w:val="22"/>
        </w:rPr>
      </w:pPr>
    </w:p>
    <w:p w14:paraId="1142FC14" w14:textId="77777777" w:rsidR="006509F6" w:rsidRPr="00C046C5" w:rsidRDefault="006509F6" w:rsidP="006509F6">
      <w:pPr>
        <w:rPr>
          <w:szCs w:val="24"/>
        </w:rPr>
      </w:pPr>
      <w:r w:rsidRPr="00C046C5">
        <w:rPr>
          <w:rFonts w:asciiTheme="minorHAnsi" w:eastAsiaTheme="minorEastAsia" w:hAnsi="Arial" w:cstheme="minorBidi"/>
          <w:b/>
          <w:bCs/>
          <w:color w:val="1E35BF" w:themeColor="accent1"/>
          <w:kern w:val="24"/>
          <w:sz w:val="28"/>
          <w:szCs w:val="28"/>
        </w:rPr>
        <w:t>Costs</w:t>
      </w:r>
    </w:p>
    <w:p w14:paraId="1318E351" w14:textId="6C27553E" w:rsidR="004543BF" w:rsidRPr="00C046C5" w:rsidRDefault="006509F6" w:rsidP="006509F6">
      <w:pPr>
        <w:rPr>
          <w:rFonts w:ascii="Arial" w:hAnsi="Arial" w:cs="Arial"/>
          <w:sz w:val="22"/>
          <w:szCs w:val="18"/>
        </w:rPr>
      </w:pPr>
      <w:r w:rsidRPr="00C046C5">
        <w:rPr>
          <w:rFonts w:asciiTheme="minorHAnsi" w:eastAsiaTheme="minorEastAsia" w:hAnsi="Arial" w:cstheme="minorBidi"/>
          <w:color w:val="000000" w:themeColor="text1"/>
          <w:kern w:val="24"/>
          <w:szCs w:val="24"/>
        </w:rPr>
        <w:t xml:space="preserve">The participant </w:t>
      </w:r>
      <w:r w:rsidRPr="00C046C5">
        <w:rPr>
          <w:rFonts w:asciiTheme="minorHAnsi" w:eastAsiaTheme="minorEastAsia" w:hAnsi="Arial" w:cstheme="minorBidi"/>
          <w:b/>
          <w:bCs/>
          <w:color w:val="000000" w:themeColor="text1"/>
          <w:kern w:val="24"/>
          <w:szCs w:val="24"/>
        </w:rPr>
        <w:t>cost of this programme is £</w:t>
      </w:r>
      <w:r w:rsidR="009A3A84" w:rsidRPr="00C046C5">
        <w:rPr>
          <w:rFonts w:asciiTheme="minorHAnsi" w:eastAsiaTheme="minorEastAsia" w:hAnsi="Arial" w:cstheme="minorBidi"/>
          <w:b/>
          <w:bCs/>
          <w:color w:val="000000" w:themeColor="text1"/>
          <w:kern w:val="24"/>
          <w:szCs w:val="24"/>
        </w:rPr>
        <w:t>4</w:t>
      </w:r>
      <w:r w:rsidRPr="00C046C5">
        <w:rPr>
          <w:rFonts w:asciiTheme="minorHAnsi" w:eastAsiaTheme="minorEastAsia" w:hAnsi="Arial" w:cstheme="minorBidi"/>
          <w:b/>
          <w:bCs/>
          <w:color w:val="000000" w:themeColor="text1"/>
          <w:kern w:val="24"/>
          <w:szCs w:val="24"/>
        </w:rPr>
        <w:t>,500</w:t>
      </w:r>
      <w:r w:rsidR="009A3A84" w:rsidRPr="00C046C5">
        <w:rPr>
          <w:rFonts w:asciiTheme="minorHAnsi" w:eastAsiaTheme="minorEastAsia" w:hAnsi="Arial" w:cstheme="minorBidi"/>
          <w:b/>
          <w:bCs/>
          <w:color w:val="000000" w:themeColor="text1"/>
          <w:kern w:val="24"/>
          <w:szCs w:val="24"/>
        </w:rPr>
        <w:t xml:space="preserve"> + VAT</w:t>
      </w:r>
      <w:r w:rsidRPr="00C046C5">
        <w:rPr>
          <w:rFonts w:asciiTheme="minorHAnsi" w:eastAsiaTheme="minorEastAsia" w:hAnsi="Arial" w:cstheme="minorBidi"/>
          <w:b/>
          <w:bCs/>
          <w:color w:val="000000" w:themeColor="text1"/>
          <w:kern w:val="24"/>
          <w:szCs w:val="24"/>
        </w:rPr>
        <w:t xml:space="preserve"> </w:t>
      </w:r>
      <w:r w:rsidRPr="00C046C5">
        <w:rPr>
          <w:rFonts w:asciiTheme="minorHAnsi" w:eastAsiaTheme="minorEastAsia" w:hAnsi="Arial" w:cstheme="minorBidi"/>
          <w:color w:val="000000" w:themeColor="text1"/>
          <w:kern w:val="24"/>
          <w:szCs w:val="24"/>
        </w:rPr>
        <w:t>(inc</w:t>
      </w:r>
      <w:r w:rsidR="00307B40"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psychometrics, all events, 1-1 coaching and alumni events)</w:t>
      </w:r>
    </w:p>
    <w:p w14:paraId="4AB08528" w14:textId="73AEC368" w:rsidR="00423002" w:rsidRDefault="004543BF" w:rsidP="00423002">
      <w:pPr>
        <w:pStyle w:val="Heading1"/>
        <w:rPr>
          <w:rFonts w:ascii="Arial" w:hAnsi="Arial" w:cs="Arial"/>
          <w:sz w:val="28"/>
          <w:szCs w:val="28"/>
        </w:rPr>
      </w:pPr>
      <w:r w:rsidRPr="00956AE7">
        <w:rPr>
          <w:rFonts w:ascii="Arial" w:hAnsi="Arial" w:cs="Arial"/>
          <w:sz w:val="36"/>
          <w:szCs w:val="36"/>
        </w:rPr>
        <w:lastRenderedPageBreak/>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FB19CC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58D32B65" w14:textId="00E849F9" w:rsidR="00FB7EB7" w:rsidRDefault="00FB7EB7" w:rsidP="00FB7EB7">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838"/>
        <w:gridCol w:w="6794"/>
      </w:tblGrid>
      <w:tr w:rsidR="00FB7EB7" w:rsidRPr="00956AE7" w14:paraId="4357BD44" w14:textId="77777777" w:rsidTr="00DD2E6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38" w:type="dxa"/>
          </w:tcPr>
          <w:p w14:paraId="38349DDB" w14:textId="16F32661" w:rsidR="00FB7EB7" w:rsidRPr="00035D23" w:rsidRDefault="00FB7EB7" w:rsidP="0012743C">
            <w:pPr>
              <w:pStyle w:val="Subheading"/>
              <w:rPr>
                <w:rFonts w:ascii="Arial" w:hAnsi="Arial" w:cs="Arial"/>
                <w:u w:val="single"/>
              </w:rPr>
            </w:pPr>
            <w:r w:rsidRPr="00035D23">
              <w:rPr>
                <w:rFonts w:ascii="Arial" w:hAnsi="Arial" w:cs="Arial"/>
                <w:u w:val="single"/>
              </w:rPr>
              <w:t xml:space="preserve">Up to 500 words covering the candidate’s development </w:t>
            </w:r>
            <w:r w:rsidRPr="00035D23">
              <w:rPr>
                <w:rFonts w:ascii="Arial" w:hAnsi="Arial" w:cs="Arial"/>
                <w:u w:val="single"/>
              </w:rPr>
              <w:lastRenderedPageBreak/>
              <w:t>and career motivations for attending Lloyd’s Accelerate</w:t>
            </w:r>
            <w:r w:rsidR="00B27AA1" w:rsidRPr="00035D23">
              <w:rPr>
                <w:rFonts w:ascii="Arial" w:hAnsi="Arial" w:cs="Arial"/>
                <w:u w:val="single"/>
              </w:rPr>
              <w:t xml:space="preserve"> – including how the programme specifically supports their development</w:t>
            </w:r>
          </w:p>
        </w:tc>
        <w:tc>
          <w:tcPr>
            <w:tcW w:w="6794" w:type="dxa"/>
          </w:tcPr>
          <w:p w14:paraId="55989E11"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AF4E54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00C3B8C"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055152A"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B19EC0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800B06"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733E08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38DAD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u w:val="single"/>
              </w:rPr>
            </w:pPr>
          </w:p>
          <w:p w14:paraId="2C2FDDAB"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lastRenderedPageBreak/>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0CA5B2EE" w:rsidR="00356954" w:rsidRPr="00956AE7" w:rsidRDefault="006D7F71" w:rsidP="004543BF">
      <w:pPr>
        <w:pStyle w:val="Heading2"/>
        <w:rPr>
          <w:rFonts w:ascii="Arial" w:hAnsi="Arial" w:cs="Arial"/>
        </w:rPr>
      </w:pPr>
      <w:r w:rsidRPr="00956AE7">
        <w:rPr>
          <w:rFonts w:ascii="Arial" w:hAnsi="Arial" w:cs="Arial"/>
        </w:rPr>
        <w:t>Sponsor (</w:t>
      </w:r>
      <w:r w:rsidR="00035D23">
        <w:rPr>
          <w:rFonts w:ascii="Arial" w:hAnsi="Arial" w:cs="Arial"/>
        </w:rPr>
        <w:t>Senior Leader</w:t>
      </w:r>
      <w:r w:rsidRPr="00956AE7">
        <w:rPr>
          <w:rFonts w:ascii="Arial" w:hAnsi="Arial" w:cs="Arial"/>
        </w:rPr>
        <w:t>)</w:t>
      </w:r>
      <w:r w:rsidR="001210DC">
        <w:rPr>
          <w:rFonts w:ascii="Arial" w:hAnsi="Arial" w:cs="Arial"/>
        </w:rPr>
        <w:t xml:space="preserve"> put forward by Line M</w:t>
      </w:r>
      <w:r w:rsidR="00691400">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110C24EA" w:rsidR="006D7F71" w:rsidRPr="00145D97" w:rsidRDefault="0030464B" w:rsidP="0030464B">
      <w:pPr>
        <w:rPr>
          <w:rFonts w:ascii="Arial" w:hAnsi="Arial" w:cs="Arial"/>
          <w:sz w:val="22"/>
        </w:rPr>
      </w:pPr>
      <w:r w:rsidRPr="00B27AA1">
        <w:rPr>
          <w:rFonts w:ascii="Arial" w:hAnsi="Arial" w:cs="Arial"/>
          <w:szCs w:val="24"/>
        </w:rPr>
        <w:t xml:space="preserve">Please email the completed form to </w:t>
      </w:r>
      <w:r w:rsidR="00307B40" w:rsidRPr="00B27AA1">
        <w:rPr>
          <w:rFonts w:ascii="Arial" w:hAnsi="Arial" w:cs="Arial"/>
          <w:szCs w:val="24"/>
        </w:rPr>
        <w:t>Aaron Boyle</w:t>
      </w:r>
      <w:r w:rsidRPr="00B27AA1">
        <w:rPr>
          <w:rFonts w:ascii="Arial" w:hAnsi="Arial" w:cs="Arial"/>
          <w:color w:val="1E35BF" w:themeColor="accent1"/>
          <w:szCs w:val="24"/>
        </w:rPr>
        <w:t xml:space="preserve"> </w:t>
      </w:r>
      <w:hyperlink r:id="rId10" w:history="1">
        <w:r w:rsidR="00307B40" w:rsidRPr="00B27AA1">
          <w:rPr>
            <w:rStyle w:val="Hyperlink"/>
            <w:rFonts w:ascii="Arial" w:hAnsi="Arial" w:cs="Arial"/>
            <w:b/>
            <w:color w:val="1E35BF" w:themeColor="accent1"/>
            <w:szCs w:val="24"/>
          </w:rPr>
          <w:t>Aaron.Boyle@lloyds.com</w:t>
        </w:r>
      </w:hyperlink>
      <w:r w:rsidRPr="00B27AA1">
        <w:rPr>
          <w:rFonts w:ascii="Arial" w:hAnsi="Arial" w:cs="Arial"/>
          <w:szCs w:val="24"/>
        </w:rPr>
        <w:t xml:space="preserve"> </w:t>
      </w:r>
      <w:r w:rsidR="006509F6" w:rsidRPr="00B27AA1">
        <w:rPr>
          <w:rFonts w:ascii="Arial" w:hAnsi="Arial" w:cs="Arial"/>
          <w:szCs w:val="24"/>
        </w:rPr>
        <w:t xml:space="preserve">and </w:t>
      </w:r>
      <w:hyperlink r:id="rId11" w:history="1">
        <w:r w:rsidR="000E6304" w:rsidRPr="00B27AA1">
          <w:rPr>
            <w:rStyle w:val="Hyperlink"/>
            <w:rFonts w:ascii="Arial" w:hAnsi="Arial" w:cs="Arial"/>
            <w:b/>
            <w:bCs/>
            <w:color w:val="1E35BF" w:themeColor="accent1"/>
            <w:szCs w:val="24"/>
          </w:rPr>
          <w:t>Leadershipandlearning@lloyds.com</w:t>
        </w:r>
      </w:hyperlink>
      <w:r w:rsidR="006509F6" w:rsidRPr="00B27AA1">
        <w:rPr>
          <w:rFonts w:ascii="Arial" w:hAnsi="Arial" w:cs="Arial"/>
          <w:color w:val="1E35BF" w:themeColor="accent1"/>
          <w:szCs w:val="24"/>
        </w:rPr>
        <w:t xml:space="preserve"> </w:t>
      </w:r>
      <w:r w:rsidR="006509F6" w:rsidRPr="00B27AA1">
        <w:rPr>
          <w:rFonts w:ascii="Arial" w:hAnsi="Arial" w:cs="Arial"/>
          <w:szCs w:val="24"/>
        </w:rPr>
        <w:t>by</w:t>
      </w:r>
      <w:r w:rsidR="006509F6" w:rsidRPr="006509F6">
        <w:rPr>
          <w:rFonts w:ascii="Arial" w:hAnsi="Arial" w:cs="Arial"/>
          <w:sz w:val="22"/>
        </w:rPr>
        <w:t xml:space="preserve"> </w:t>
      </w:r>
      <w:r w:rsidR="00DD2E6D">
        <w:rPr>
          <w:rFonts w:asciiTheme="minorHAnsi" w:eastAsiaTheme="minorEastAsia" w:hAnsi="Arial" w:cstheme="minorBidi"/>
          <w:b/>
          <w:bCs/>
          <w:color w:val="000000" w:themeColor="text1"/>
          <w:kern w:val="24"/>
          <w:szCs w:val="24"/>
        </w:rPr>
        <w:t>18</w:t>
      </w:r>
      <w:r w:rsidR="00DD2E6D" w:rsidRPr="00DD2E6D">
        <w:rPr>
          <w:rFonts w:asciiTheme="minorHAnsi" w:eastAsiaTheme="minorEastAsia" w:hAnsi="Arial" w:cstheme="minorBidi"/>
          <w:b/>
          <w:bCs/>
          <w:color w:val="000000" w:themeColor="text1"/>
          <w:kern w:val="24"/>
          <w:szCs w:val="24"/>
          <w:vertAlign w:val="superscript"/>
        </w:rPr>
        <w:t>th</w:t>
      </w:r>
      <w:r w:rsidR="00DD2E6D">
        <w:rPr>
          <w:rFonts w:asciiTheme="minorHAnsi" w:eastAsiaTheme="minorEastAsia" w:hAnsi="Arial" w:cstheme="minorBidi"/>
          <w:b/>
          <w:bCs/>
          <w:color w:val="000000" w:themeColor="text1"/>
          <w:kern w:val="24"/>
          <w:szCs w:val="24"/>
        </w:rPr>
        <w:t xml:space="preserve"> March</w:t>
      </w:r>
      <w:r w:rsidR="00DD2E6D" w:rsidRPr="00C046C5">
        <w:rPr>
          <w:rFonts w:asciiTheme="minorHAnsi" w:eastAsiaTheme="minorEastAsia" w:hAnsi="Arial" w:cstheme="minorBidi"/>
          <w:b/>
          <w:bCs/>
          <w:color w:val="000000" w:themeColor="text1"/>
          <w:kern w:val="24"/>
          <w:szCs w:val="24"/>
        </w:rPr>
        <w:t xml:space="preserve"> 202</w:t>
      </w:r>
      <w:r w:rsidR="00DD2E6D">
        <w:rPr>
          <w:rFonts w:asciiTheme="minorHAnsi" w:eastAsiaTheme="minorEastAsia" w:hAnsi="Arial" w:cstheme="minorBidi"/>
          <w:b/>
          <w:bCs/>
          <w:color w:val="000000" w:themeColor="text1"/>
          <w:kern w:val="24"/>
          <w:szCs w:val="24"/>
        </w:rPr>
        <w:t>4</w:t>
      </w:r>
    </w:p>
    <w:sectPr w:rsidR="006D7F71" w:rsidRPr="00145D97" w:rsidSect="00F66664">
      <w:headerReference w:type="default" r:id="rId12"/>
      <w:footerReference w:type="even" r:id="rId13"/>
      <w:footerReference w:type="default" r:id="rId14"/>
      <w:headerReference w:type="first" r:id="rId15"/>
      <w:footerReference w:type="first" r:id="rId16"/>
      <w:type w:val="continuous"/>
      <w:pgSz w:w="11907" w:h="16840" w:code="9"/>
      <w:pgMar w:top="2099" w:right="1474" w:bottom="1276"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28F9F" w14:textId="77777777" w:rsidR="00173279" w:rsidRDefault="00173279">
      <w:r>
        <w:separator/>
      </w:r>
    </w:p>
  </w:endnote>
  <w:endnote w:type="continuationSeparator" w:id="0">
    <w:p w14:paraId="227822C2" w14:textId="77777777" w:rsidR="00173279" w:rsidRDefault="00173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212B631-6FBD-41C5-A9CA-361A7FAB3FF4}"/>
  </w:font>
  <w:font w:name="Calibri">
    <w:panose1 w:val="020F0502020204030204"/>
    <w:charset w:val="00"/>
    <w:family w:val="swiss"/>
    <w:pitch w:val="variable"/>
    <w:sig w:usb0="E4002EFF" w:usb1="C000247B" w:usb2="00000009" w:usb3="00000000" w:csb0="000001FF" w:csb1="00000000"/>
    <w:embedRegular r:id="rId2" w:fontKey="{29CFF5A5-1674-4261-9A6B-AA53DF9BCC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E4B4" w14:textId="42D972A7" w:rsidR="00926BF3" w:rsidRDefault="00926BF3">
    <w:pPr>
      <w:pStyle w:val="Footer"/>
    </w:pPr>
    <w:r>
      <w:rPr>
        <w:noProof/>
      </w:rPr>
      <mc:AlternateContent>
        <mc:Choice Requires="wps">
          <w:drawing>
            <wp:anchor distT="0" distB="0" distL="0" distR="0" simplePos="0" relativeHeight="251661312" behindDoc="0" locked="0" layoutInCell="1" allowOverlap="1" wp14:anchorId="2B103E98" wp14:editId="2633F682">
              <wp:simplePos x="635" y="635"/>
              <wp:positionH relativeFrom="page">
                <wp:align>center</wp:align>
              </wp:positionH>
              <wp:positionV relativeFrom="page">
                <wp:align>bottom</wp:align>
              </wp:positionV>
              <wp:extent cx="443865" cy="443865"/>
              <wp:effectExtent l="0" t="0" r="16510" b="0"/>
              <wp:wrapNone/>
              <wp:docPr id="8" name="Text Box 8"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34254" w14:textId="5C746FE6" w:rsidR="00926BF3" w:rsidRPr="00926BF3" w:rsidRDefault="00926BF3" w:rsidP="00926BF3">
                          <w:pPr>
                            <w:rPr>
                              <w:rFonts w:ascii="Calibri" w:eastAsia="Calibri" w:hAnsi="Calibri" w:cs="Calibri"/>
                              <w:noProof/>
                              <w:color w:val="000000"/>
                              <w:sz w:val="20"/>
                            </w:rPr>
                          </w:pPr>
                          <w:r w:rsidRPr="00926BF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103E98" id="_x0000_t202" coordsize="21600,21600" o:spt="202" path="m,l,21600r21600,l21600,xe">
              <v:stroke joinstyle="miter"/>
              <v:path gradientshapeok="t" o:connecttype="rect"/>
            </v:shapetype>
            <v:shape id="Text Box 8" o:spid="_x0000_s1026" type="#_x0000_t202" alt="Classification: Unclassified"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FE34254" w14:textId="5C746FE6" w:rsidR="00926BF3" w:rsidRPr="00926BF3" w:rsidRDefault="00926BF3" w:rsidP="00926BF3">
                    <w:pPr>
                      <w:rPr>
                        <w:rFonts w:ascii="Calibri" w:eastAsia="Calibri" w:hAnsi="Calibri" w:cs="Calibri"/>
                        <w:noProof/>
                        <w:color w:val="000000"/>
                        <w:sz w:val="20"/>
                      </w:rPr>
                    </w:pPr>
                    <w:r w:rsidRPr="00926BF3">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4A5" w14:textId="257AC002" w:rsidR="00E666F3" w:rsidRDefault="00926BF3"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2336" behindDoc="0" locked="0" layoutInCell="1" allowOverlap="1" wp14:anchorId="7124D52E" wp14:editId="02EAA17C">
              <wp:simplePos x="935665" y="9718158"/>
              <wp:positionH relativeFrom="page">
                <wp:align>center</wp:align>
              </wp:positionH>
              <wp:positionV relativeFrom="page">
                <wp:align>bottom</wp:align>
              </wp:positionV>
              <wp:extent cx="443865" cy="443865"/>
              <wp:effectExtent l="0" t="0" r="16510" b="0"/>
              <wp:wrapNone/>
              <wp:docPr id="10" name="Text Box 10"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671522" w14:textId="65A28840" w:rsidR="00926BF3" w:rsidRPr="00926BF3" w:rsidRDefault="00926BF3" w:rsidP="00926BF3">
                          <w:pPr>
                            <w:rPr>
                              <w:rFonts w:ascii="Calibri" w:eastAsia="Calibri" w:hAnsi="Calibri" w:cs="Calibri"/>
                              <w:noProof/>
                              <w:color w:val="000000"/>
                              <w:sz w:val="20"/>
                            </w:rPr>
                          </w:pPr>
                          <w:r w:rsidRPr="00926BF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24D52E" id="_x0000_t202" coordsize="21600,21600" o:spt="202" path="m,l,21600r21600,l21600,xe">
              <v:stroke joinstyle="miter"/>
              <v:path gradientshapeok="t" o:connecttype="rect"/>
            </v:shapetype>
            <v:shape id="Text Box 10" o:spid="_x0000_s1027" type="#_x0000_t202" alt="Classification: Unclassified"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8671522" w14:textId="65A28840" w:rsidR="00926BF3" w:rsidRPr="00926BF3" w:rsidRDefault="00926BF3" w:rsidP="00926BF3">
                    <w:pPr>
                      <w:rPr>
                        <w:rFonts w:ascii="Calibri" w:eastAsia="Calibri" w:hAnsi="Calibri" w:cs="Calibri"/>
                        <w:noProof/>
                        <w:color w:val="000000"/>
                        <w:sz w:val="20"/>
                      </w:rPr>
                    </w:pPr>
                    <w:r w:rsidRPr="00926BF3">
                      <w:rPr>
                        <w:rFonts w:ascii="Calibri" w:eastAsia="Calibri" w:hAnsi="Calibri" w:cs="Calibri"/>
                        <w:noProof/>
                        <w:color w:val="000000"/>
                        <w:sz w:val="20"/>
                      </w:rPr>
                      <w:t>Classification: Unclassified</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1D98"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F9E" w14:textId="63C55752" w:rsidR="00E666F3" w:rsidRDefault="00926BF3"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0288" behindDoc="0" locked="0" layoutInCell="1" allowOverlap="1" wp14:anchorId="24B3D1D0" wp14:editId="30CBD936">
              <wp:simplePos x="935665" y="9718158"/>
              <wp:positionH relativeFrom="page">
                <wp:align>center</wp:align>
              </wp:positionH>
              <wp:positionV relativeFrom="page">
                <wp:align>bottom</wp:align>
              </wp:positionV>
              <wp:extent cx="443865" cy="443865"/>
              <wp:effectExtent l="0" t="0" r="16510" b="0"/>
              <wp:wrapNone/>
              <wp:docPr id="3"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3AFA4C" w14:textId="71A0F0A6" w:rsidR="00926BF3" w:rsidRPr="00926BF3" w:rsidRDefault="00926BF3" w:rsidP="00926BF3">
                          <w:pPr>
                            <w:rPr>
                              <w:rFonts w:ascii="Calibri" w:eastAsia="Calibri" w:hAnsi="Calibri" w:cs="Calibri"/>
                              <w:noProof/>
                              <w:color w:val="000000"/>
                              <w:sz w:val="20"/>
                            </w:rPr>
                          </w:pPr>
                          <w:r w:rsidRPr="00926BF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B3D1D0" id="_x0000_t202" coordsize="21600,21600" o:spt="202" path="m,l,21600r21600,l21600,xe">
              <v:stroke joinstyle="miter"/>
              <v:path gradientshapeok="t" o:connecttype="rect"/>
            </v:shapetype>
            <v:shape id="Text Box 3" o:spid="_x0000_s1028" type="#_x0000_t202" alt="Classification: Unclassifi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03AFA4C" w14:textId="71A0F0A6" w:rsidR="00926BF3" w:rsidRPr="00926BF3" w:rsidRDefault="00926BF3" w:rsidP="00926BF3">
                    <w:pPr>
                      <w:rPr>
                        <w:rFonts w:ascii="Calibri" w:eastAsia="Calibri" w:hAnsi="Calibri" w:cs="Calibri"/>
                        <w:noProof/>
                        <w:color w:val="000000"/>
                        <w:sz w:val="20"/>
                      </w:rPr>
                    </w:pPr>
                    <w:r w:rsidRPr="00926BF3">
                      <w:rPr>
                        <w:rFonts w:ascii="Calibri" w:eastAsia="Calibri" w:hAnsi="Calibri" w:cs="Calibri"/>
                        <w:noProof/>
                        <w:color w:val="000000"/>
                        <w:sz w:val="20"/>
                      </w:rPr>
                      <w:t>Classification: Unclassified</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B771"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E849C" w14:textId="77777777" w:rsidR="00173279" w:rsidRDefault="00173279">
      <w:r>
        <w:separator/>
      </w:r>
    </w:p>
  </w:footnote>
  <w:footnote w:type="continuationSeparator" w:id="0">
    <w:p w14:paraId="76C6C5B6" w14:textId="77777777" w:rsidR="00173279" w:rsidRDefault="00173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B86B"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2789C" id="Rectangle 16" o:spid="_x0000_s1026" style="position:absolute;margin-left:14.25pt;margin-top:14.25pt;width:566.9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358358362">
    <w:abstractNumId w:val="5"/>
  </w:num>
  <w:num w:numId="2" w16cid:durableId="821434129">
    <w:abstractNumId w:val="1"/>
  </w:num>
  <w:num w:numId="3" w16cid:durableId="2050907762">
    <w:abstractNumId w:val="0"/>
  </w:num>
  <w:num w:numId="4" w16cid:durableId="457140286">
    <w:abstractNumId w:val="4"/>
  </w:num>
  <w:num w:numId="5" w16cid:durableId="380986653">
    <w:abstractNumId w:val="3"/>
  </w:num>
  <w:num w:numId="6" w16cid:durableId="75336175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35D23"/>
    <w:rsid w:val="00060CE2"/>
    <w:rsid w:val="00064A00"/>
    <w:rsid w:val="00086641"/>
    <w:rsid w:val="000927EC"/>
    <w:rsid w:val="0009424C"/>
    <w:rsid w:val="000958EB"/>
    <w:rsid w:val="000A07A2"/>
    <w:rsid w:val="000B706E"/>
    <w:rsid w:val="000D38F9"/>
    <w:rsid w:val="000E6304"/>
    <w:rsid w:val="00106436"/>
    <w:rsid w:val="001210DC"/>
    <w:rsid w:val="00131CEF"/>
    <w:rsid w:val="0014052E"/>
    <w:rsid w:val="001448BB"/>
    <w:rsid w:val="00145D97"/>
    <w:rsid w:val="00153239"/>
    <w:rsid w:val="00173279"/>
    <w:rsid w:val="0017519A"/>
    <w:rsid w:val="00191383"/>
    <w:rsid w:val="001A171E"/>
    <w:rsid w:val="001B1945"/>
    <w:rsid w:val="001C6369"/>
    <w:rsid w:val="001D7526"/>
    <w:rsid w:val="001F16BA"/>
    <w:rsid w:val="00203AE0"/>
    <w:rsid w:val="002154C6"/>
    <w:rsid w:val="00217B86"/>
    <w:rsid w:val="00251B91"/>
    <w:rsid w:val="002611AA"/>
    <w:rsid w:val="00276446"/>
    <w:rsid w:val="00282ED1"/>
    <w:rsid w:val="002852CC"/>
    <w:rsid w:val="002B53A6"/>
    <w:rsid w:val="002B6AC2"/>
    <w:rsid w:val="002B6DD9"/>
    <w:rsid w:val="002C0740"/>
    <w:rsid w:val="002C0BD6"/>
    <w:rsid w:val="002C4A58"/>
    <w:rsid w:val="002D1274"/>
    <w:rsid w:val="002F7E87"/>
    <w:rsid w:val="0030464B"/>
    <w:rsid w:val="00307B40"/>
    <w:rsid w:val="00311523"/>
    <w:rsid w:val="00332E21"/>
    <w:rsid w:val="0035108C"/>
    <w:rsid w:val="0035187C"/>
    <w:rsid w:val="00356954"/>
    <w:rsid w:val="00360690"/>
    <w:rsid w:val="00362671"/>
    <w:rsid w:val="00363ABB"/>
    <w:rsid w:val="003811C5"/>
    <w:rsid w:val="0038306B"/>
    <w:rsid w:val="003875B7"/>
    <w:rsid w:val="003925FE"/>
    <w:rsid w:val="00396F78"/>
    <w:rsid w:val="003971E8"/>
    <w:rsid w:val="003A2A65"/>
    <w:rsid w:val="003A3BEA"/>
    <w:rsid w:val="003B016C"/>
    <w:rsid w:val="003B2124"/>
    <w:rsid w:val="003C3F41"/>
    <w:rsid w:val="003F01EB"/>
    <w:rsid w:val="00403A7B"/>
    <w:rsid w:val="00423002"/>
    <w:rsid w:val="00426682"/>
    <w:rsid w:val="0044367E"/>
    <w:rsid w:val="00451713"/>
    <w:rsid w:val="004543BF"/>
    <w:rsid w:val="00484485"/>
    <w:rsid w:val="004862EC"/>
    <w:rsid w:val="004976D1"/>
    <w:rsid w:val="004D2C54"/>
    <w:rsid w:val="004D302B"/>
    <w:rsid w:val="004D5C8F"/>
    <w:rsid w:val="004E3BB4"/>
    <w:rsid w:val="004F276D"/>
    <w:rsid w:val="004F3E9E"/>
    <w:rsid w:val="00501BBB"/>
    <w:rsid w:val="005151D3"/>
    <w:rsid w:val="005239C5"/>
    <w:rsid w:val="00527888"/>
    <w:rsid w:val="0055316C"/>
    <w:rsid w:val="00566A0C"/>
    <w:rsid w:val="00570586"/>
    <w:rsid w:val="00576C2D"/>
    <w:rsid w:val="0058028A"/>
    <w:rsid w:val="005818F5"/>
    <w:rsid w:val="005851BE"/>
    <w:rsid w:val="00594B0D"/>
    <w:rsid w:val="005A3F5C"/>
    <w:rsid w:val="005C5CE2"/>
    <w:rsid w:val="005D0A47"/>
    <w:rsid w:val="005D16C5"/>
    <w:rsid w:val="005D443B"/>
    <w:rsid w:val="00605AB4"/>
    <w:rsid w:val="006067B9"/>
    <w:rsid w:val="00615111"/>
    <w:rsid w:val="00642221"/>
    <w:rsid w:val="00644590"/>
    <w:rsid w:val="006504DB"/>
    <w:rsid w:val="0065066A"/>
    <w:rsid w:val="006509F6"/>
    <w:rsid w:val="00652F50"/>
    <w:rsid w:val="00663171"/>
    <w:rsid w:val="00687174"/>
    <w:rsid w:val="00687C26"/>
    <w:rsid w:val="00691400"/>
    <w:rsid w:val="00695E67"/>
    <w:rsid w:val="00696897"/>
    <w:rsid w:val="006C269E"/>
    <w:rsid w:val="006C6C11"/>
    <w:rsid w:val="006D4F22"/>
    <w:rsid w:val="006D71DA"/>
    <w:rsid w:val="006D7F71"/>
    <w:rsid w:val="006F136C"/>
    <w:rsid w:val="00702FEF"/>
    <w:rsid w:val="00707172"/>
    <w:rsid w:val="00713E2C"/>
    <w:rsid w:val="0072180D"/>
    <w:rsid w:val="00747688"/>
    <w:rsid w:val="00763293"/>
    <w:rsid w:val="00773B70"/>
    <w:rsid w:val="00780A71"/>
    <w:rsid w:val="007A4BFD"/>
    <w:rsid w:val="007C380F"/>
    <w:rsid w:val="007C7010"/>
    <w:rsid w:val="007E1427"/>
    <w:rsid w:val="007F2060"/>
    <w:rsid w:val="00807D84"/>
    <w:rsid w:val="00811FBA"/>
    <w:rsid w:val="0082264F"/>
    <w:rsid w:val="00854554"/>
    <w:rsid w:val="008679BE"/>
    <w:rsid w:val="0087062E"/>
    <w:rsid w:val="00871A87"/>
    <w:rsid w:val="00872FC5"/>
    <w:rsid w:val="00876FA2"/>
    <w:rsid w:val="00881936"/>
    <w:rsid w:val="008825E4"/>
    <w:rsid w:val="00890073"/>
    <w:rsid w:val="008A250A"/>
    <w:rsid w:val="008A4447"/>
    <w:rsid w:val="008B3C14"/>
    <w:rsid w:val="008B5A68"/>
    <w:rsid w:val="008C62D9"/>
    <w:rsid w:val="008E2151"/>
    <w:rsid w:val="0090210D"/>
    <w:rsid w:val="00904CF2"/>
    <w:rsid w:val="00926BF3"/>
    <w:rsid w:val="00930126"/>
    <w:rsid w:val="00943330"/>
    <w:rsid w:val="00956AE7"/>
    <w:rsid w:val="00966D74"/>
    <w:rsid w:val="009711A5"/>
    <w:rsid w:val="0098439B"/>
    <w:rsid w:val="009968A7"/>
    <w:rsid w:val="009A3A84"/>
    <w:rsid w:val="009B2372"/>
    <w:rsid w:val="009B6F60"/>
    <w:rsid w:val="009B7D9D"/>
    <w:rsid w:val="009C27E5"/>
    <w:rsid w:val="009D0E0A"/>
    <w:rsid w:val="009E4D8F"/>
    <w:rsid w:val="00A13F37"/>
    <w:rsid w:val="00A24E32"/>
    <w:rsid w:val="00A24ED4"/>
    <w:rsid w:val="00A2567F"/>
    <w:rsid w:val="00A25D0B"/>
    <w:rsid w:val="00A460B8"/>
    <w:rsid w:val="00A516CB"/>
    <w:rsid w:val="00A60436"/>
    <w:rsid w:val="00A6603C"/>
    <w:rsid w:val="00A6786D"/>
    <w:rsid w:val="00A83071"/>
    <w:rsid w:val="00A86D1C"/>
    <w:rsid w:val="00A90D97"/>
    <w:rsid w:val="00AA5D4F"/>
    <w:rsid w:val="00AB0703"/>
    <w:rsid w:val="00B02BC4"/>
    <w:rsid w:val="00B216CB"/>
    <w:rsid w:val="00B22F65"/>
    <w:rsid w:val="00B27AA1"/>
    <w:rsid w:val="00B47FD4"/>
    <w:rsid w:val="00B506C9"/>
    <w:rsid w:val="00B54FFF"/>
    <w:rsid w:val="00B72CC4"/>
    <w:rsid w:val="00B85FBB"/>
    <w:rsid w:val="00B90F6D"/>
    <w:rsid w:val="00B979F5"/>
    <w:rsid w:val="00BB2A7F"/>
    <w:rsid w:val="00BC1BD8"/>
    <w:rsid w:val="00BC6546"/>
    <w:rsid w:val="00BD7663"/>
    <w:rsid w:val="00BE064E"/>
    <w:rsid w:val="00C02FBB"/>
    <w:rsid w:val="00C046C5"/>
    <w:rsid w:val="00C05908"/>
    <w:rsid w:val="00C11B9B"/>
    <w:rsid w:val="00C15CBF"/>
    <w:rsid w:val="00C27559"/>
    <w:rsid w:val="00C32256"/>
    <w:rsid w:val="00C4216F"/>
    <w:rsid w:val="00C514A1"/>
    <w:rsid w:val="00C540BB"/>
    <w:rsid w:val="00C56F0E"/>
    <w:rsid w:val="00C57182"/>
    <w:rsid w:val="00C8180A"/>
    <w:rsid w:val="00C818C6"/>
    <w:rsid w:val="00C83924"/>
    <w:rsid w:val="00C872CD"/>
    <w:rsid w:val="00C877B4"/>
    <w:rsid w:val="00CA34A3"/>
    <w:rsid w:val="00CB6300"/>
    <w:rsid w:val="00CC1E35"/>
    <w:rsid w:val="00CE6637"/>
    <w:rsid w:val="00CF27C3"/>
    <w:rsid w:val="00CF331D"/>
    <w:rsid w:val="00CF6335"/>
    <w:rsid w:val="00CF6564"/>
    <w:rsid w:val="00CF741D"/>
    <w:rsid w:val="00D148A5"/>
    <w:rsid w:val="00D24FB5"/>
    <w:rsid w:val="00D30A3D"/>
    <w:rsid w:val="00D3413D"/>
    <w:rsid w:val="00D42C7F"/>
    <w:rsid w:val="00D46DC6"/>
    <w:rsid w:val="00D53EA8"/>
    <w:rsid w:val="00D542FD"/>
    <w:rsid w:val="00D5436A"/>
    <w:rsid w:val="00D63CEF"/>
    <w:rsid w:val="00D67218"/>
    <w:rsid w:val="00D773DA"/>
    <w:rsid w:val="00D83D16"/>
    <w:rsid w:val="00D97795"/>
    <w:rsid w:val="00DA1917"/>
    <w:rsid w:val="00DA32BA"/>
    <w:rsid w:val="00DA42F5"/>
    <w:rsid w:val="00DA6FB3"/>
    <w:rsid w:val="00DC36B3"/>
    <w:rsid w:val="00DD2E6D"/>
    <w:rsid w:val="00DD4310"/>
    <w:rsid w:val="00DE6AB0"/>
    <w:rsid w:val="00E10ACD"/>
    <w:rsid w:val="00E47D39"/>
    <w:rsid w:val="00E666F3"/>
    <w:rsid w:val="00E67495"/>
    <w:rsid w:val="00EA2D6E"/>
    <w:rsid w:val="00EC043F"/>
    <w:rsid w:val="00ED046B"/>
    <w:rsid w:val="00EF073F"/>
    <w:rsid w:val="00EF5D3F"/>
    <w:rsid w:val="00F31F2F"/>
    <w:rsid w:val="00F458EB"/>
    <w:rsid w:val="00F52EE4"/>
    <w:rsid w:val="00F5563A"/>
    <w:rsid w:val="00F570DE"/>
    <w:rsid w:val="00F66664"/>
    <w:rsid w:val="00F74B84"/>
    <w:rsid w:val="00F76434"/>
    <w:rsid w:val="00F80C2F"/>
    <w:rsid w:val="00F85BCD"/>
    <w:rsid w:val="00F90F47"/>
    <w:rsid w:val="00F91550"/>
    <w:rsid w:val="00F91B58"/>
    <w:rsid w:val="00F97EB7"/>
    <w:rsid w:val="00FA57E7"/>
    <w:rsid w:val="00FB770B"/>
    <w:rsid w:val="00FB7EB7"/>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ec9e0"/>
    </o:shapedefaults>
    <o:shapelayout v:ext="edit">
      <o:idmap v:ext="edit" data="2"/>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061513531">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1487548517">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adershipandlearning@lloyds.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aron.Boyle@lloyd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EB8598-9738-4822-A95A-26F35637A841}">
  <we:reference id="e321660c-f8ed-4ad3-a767-13273f1f0df0"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1FF15E18C2134FA5DBED40922F101F" ma:contentTypeVersion="19" ma:contentTypeDescription="Create a new document." ma:contentTypeScope="" ma:versionID="a9cd7fb606a28450b1e12bf5a990c147">
  <xsd:schema xmlns:xsd="http://www.w3.org/2001/XMLSchema" xmlns:xs="http://www.w3.org/2001/XMLSchema" xmlns:p="http://schemas.microsoft.com/office/2006/metadata/properties" xmlns:ns1="http://schemas.microsoft.com/sharepoint/v3" xmlns:ns2="bb169b7f-b0bd-4c2f-b55e-e951a60381fc" xmlns:ns3="ab809eeb-5f9e-4dfe-b725-be28738cdc96" targetNamespace="http://schemas.microsoft.com/office/2006/metadata/properties" ma:root="true" ma:fieldsID="04eb6a7bdb2ce0898ead8cdf6faaaf71" ns1:_="" ns2:_="" ns3:_="">
    <xsd:import namespace="http://schemas.microsoft.com/sharepoint/v3"/>
    <xsd:import namespace="bb169b7f-b0bd-4c2f-b55e-e951a60381fc"/>
    <xsd:import namespace="ab809eeb-5f9e-4dfe-b725-be28738cdc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69b7f-b0bd-4c2f-b55e-e951a6038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809eeb-5f9e-4dfe-b725-be28738cdc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87a4b1-463c-48d1-908d-1232b2794eff}" ma:internalName="TaxCatchAll" ma:showField="CatchAllData" ma:web="ab809eeb-5f9e-4dfe-b725-be28738cdc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b809eeb-5f9e-4dfe-b725-be28738cdc96" xsi:nil="true"/>
    <_ip_UnifiedCompliancePolicyProperties xmlns="http://schemas.microsoft.com/sharepoint/v3" xsi:nil="true"/>
    <lcf76f155ced4ddcb4097134ff3c332f xmlns="bb169b7f-b0bd-4c2f-b55e-e951a60381f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D6CCE5-F5FB-45F9-9DE8-453B7E79B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169b7f-b0bd-4c2f-b55e-e951a60381fc"/>
    <ds:schemaRef ds:uri="ab809eeb-5f9e-4dfe-b725-be28738c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25613-37ED-4ED6-947F-1E48C41943C2}">
  <ds:schemaRefs>
    <ds:schemaRef ds:uri="http://schemas.microsoft.com/office/2006/metadata/properties"/>
    <ds:schemaRef ds:uri="http://schemas.microsoft.com/office/infopath/2007/PartnerControls"/>
    <ds:schemaRef ds:uri="http://schemas.microsoft.com/sharepoint/v3"/>
    <ds:schemaRef ds:uri="ab809eeb-5f9e-4dfe-b725-be28738cdc96"/>
    <ds:schemaRef ds:uri="bb169b7f-b0bd-4c2f-b55e-e951a60381fc"/>
  </ds:schemaRefs>
</ds:datastoreItem>
</file>

<file path=customXml/itemProps3.xml><?xml version="1.0" encoding="utf-8"?>
<ds:datastoreItem xmlns:ds="http://schemas.openxmlformats.org/officeDocument/2006/customXml" ds:itemID="{51051116-2D22-4A09-A7F2-BB75E01807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Flyer</Template>
  <TotalTime>0</TotalTime>
  <Pages>4</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Scanlon, Zoë</cp:lastModifiedBy>
  <cp:revision>2</cp:revision>
  <cp:lastPrinted>2018-10-11T11:08:00Z</cp:lastPrinted>
  <dcterms:created xsi:type="dcterms:W3CDTF">2024-02-05T11:50:00Z</dcterms:created>
  <dcterms:modified xsi:type="dcterms:W3CDTF">2024-02-05T11:50:00Z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0x010100FD1FF15E18C2134FA5DBED40922F101F</vt:lpwstr>
  </property>
  <property fmtid="{D5CDD505-2E9C-101B-9397-08002B2CF9AE}" pid="3" name="ClassificationContentMarkingFooterShapeIds">
    <vt:lpwstr>3,8,a</vt:lpwstr>
  </property>
  <property fmtid="{D5CDD505-2E9C-101B-9397-08002B2CF9AE}" pid="4" name="ClassificationContentMarkingFooterFontProps">
    <vt:lpwstr>#000000,10,Calibri</vt:lpwstr>
  </property>
  <property fmtid="{D5CDD505-2E9C-101B-9397-08002B2CF9AE}" pid="5" name="ClassificationContentMarkingFooterText">
    <vt:lpwstr>Classification: Unclassified</vt:lpwstr>
  </property>
  <property fmtid="{D5CDD505-2E9C-101B-9397-08002B2CF9AE}" pid="6" name="MSIP_Label_d9d4eac9-bab1-4863-b7e6-52e5c519cf63_Enabled">
    <vt:lpwstr>true</vt:lpwstr>
  </property>
  <property fmtid="{D5CDD505-2E9C-101B-9397-08002B2CF9AE}" pid="7" name="MSIP_Label_d9d4eac9-bab1-4863-b7e6-52e5c519cf63_SetDate">
    <vt:lpwstr>2024-02-05T11:49:49Z</vt:lpwstr>
  </property>
  <property fmtid="{D5CDD505-2E9C-101B-9397-08002B2CF9AE}" pid="8" name="MSIP_Label_d9d4eac9-bab1-4863-b7e6-52e5c519cf63_Method">
    <vt:lpwstr>Privileged</vt:lpwstr>
  </property>
  <property fmtid="{D5CDD505-2E9C-101B-9397-08002B2CF9AE}" pid="9" name="MSIP_Label_d9d4eac9-bab1-4863-b7e6-52e5c519cf63_Name">
    <vt:lpwstr>d9d4eac9-bab1-4863-b7e6-52e5c519cf63</vt:lpwstr>
  </property>
  <property fmtid="{D5CDD505-2E9C-101B-9397-08002B2CF9AE}" pid="10" name="MSIP_Label_d9d4eac9-bab1-4863-b7e6-52e5c519cf63_SiteId">
    <vt:lpwstr>8df4b91e-bf72-411d-9902-5ecc8f1e6c11</vt:lpwstr>
  </property>
  <property fmtid="{D5CDD505-2E9C-101B-9397-08002B2CF9AE}" pid="11" name="MSIP_Label_d9d4eac9-bab1-4863-b7e6-52e5c519cf63_ActionId">
    <vt:lpwstr>1009f6e8-8c95-438d-a50c-d71489ed39e7</vt:lpwstr>
  </property>
  <property fmtid="{D5CDD505-2E9C-101B-9397-08002B2CF9AE}" pid="12" name="MSIP_Label_d9d4eac9-bab1-4863-b7e6-52e5c519cf63_ContentBits">
    <vt:lpwstr>2</vt:lpwstr>
  </property>
</Properties>
</file>