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1BE" w:rsidRDefault="005932F9" w:rsidP="00715FE3">
      <w:pPr>
        <w:spacing w:line="240" w:lineRule="auto"/>
        <w:rPr>
          <w:szCs w:val="22"/>
        </w:rPr>
      </w:pPr>
      <w:bookmarkStart w:id="0" w:name="_GoBack"/>
      <w:bookmarkEnd w:id="0"/>
      <w:r w:rsidRPr="005932F9">
        <w:rPr>
          <w:b/>
          <w:szCs w:val="22"/>
        </w:rPr>
        <w:t>CAPACITY AUCTION</w:t>
      </w:r>
      <w:r w:rsidR="00E975CA">
        <w:rPr>
          <w:b/>
          <w:szCs w:val="22"/>
        </w:rPr>
        <w:tab/>
      </w:r>
      <w:r w:rsidR="00E975CA">
        <w:rPr>
          <w:b/>
          <w:szCs w:val="22"/>
        </w:rPr>
        <w:tab/>
      </w:r>
      <w:r w:rsidR="00EB1C06">
        <w:rPr>
          <w:szCs w:val="22"/>
        </w:rPr>
        <w:tab/>
      </w:r>
      <w:r w:rsidR="00EB1C06">
        <w:rPr>
          <w:szCs w:val="22"/>
        </w:rPr>
        <w:tab/>
      </w:r>
      <w:r w:rsidR="00EB1C06">
        <w:rPr>
          <w:szCs w:val="22"/>
        </w:rPr>
        <w:tab/>
        <w:t>Form B</w:t>
      </w:r>
      <w:r w:rsidR="00FF2404">
        <w:rPr>
          <w:szCs w:val="22"/>
        </w:rPr>
        <w:t>N</w:t>
      </w:r>
      <w:r>
        <w:rPr>
          <w:szCs w:val="22"/>
        </w:rPr>
        <w:t xml:space="preserve"> ________/_______</w:t>
      </w:r>
    </w:p>
    <w:p w:rsidR="005932F9" w:rsidRDefault="005932F9" w:rsidP="00715FE3">
      <w:pPr>
        <w:spacing w:line="240" w:lineRule="auto"/>
        <w:rPr>
          <w:b/>
          <w:szCs w:val="22"/>
        </w:rPr>
      </w:pPr>
      <w:r w:rsidRPr="005932F9">
        <w:rPr>
          <w:b/>
          <w:szCs w:val="22"/>
        </w:rPr>
        <w:t xml:space="preserve">BILATERAL </w:t>
      </w:r>
      <w:r w:rsidR="00C0502E">
        <w:rPr>
          <w:b/>
          <w:szCs w:val="22"/>
        </w:rPr>
        <w:t>NOTICE (BY 2.00pm on Day Two)</w:t>
      </w:r>
    </w:p>
    <w:p w:rsidR="005932F9" w:rsidRDefault="005932F9" w:rsidP="00715FE3">
      <w:pPr>
        <w:spacing w:line="240" w:lineRule="auto"/>
        <w:rPr>
          <w:sz w:val="16"/>
          <w:szCs w:val="16"/>
        </w:rPr>
      </w:pPr>
      <w:r w:rsidRPr="005932F9">
        <w:rPr>
          <w:sz w:val="16"/>
          <w:szCs w:val="16"/>
        </w:rPr>
        <w:t>To Lloyd’s Auction Official:</w:t>
      </w:r>
    </w:p>
    <w:p w:rsidR="005932F9" w:rsidRDefault="005932F9" w:rsidP="00715FE3">
      <w:pPr>
        <w:spacing w:line="240" w:lineRule="auto"/>
        <w:rPr>
          <w:sz w:val="16"/>
          <w:szCs w:val="16"/>
        </w:rPr>
      </w:pPr>
    </w:p>
    <w:p w:rsidR="005932F9" w:rsidRPr="005932F9" w:rsidRDefault="00FF2404" w:rsidP="00715FE3">
      <w:pPr>
        <w:spacing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1. Prospective participation subject to the participation nomination and/or second nomination</w:t>
      </w:r>
    </w:p>
    <w:p w:rsidR="005932F9" w:rsidRDefault="005932F9" w:rsidP="00715FE3">
      <w:pPr>
        <w:spacing w:line="240" w:lineRule="auto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1"/>
        <w:gridCol w:w="1784"/>
        <w:gridCol w:w="1683"/>
        <w:gridCol w:w="1916"/>
      </w:tblGrid>
      <w:tr w:rsidR="005932F9" w:rsidRPr="00D84ACC" w:rsidTr="002A70B9">
        <w:trPr>
          <w:trHeight w:val="287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Amount of prospective participation: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Syndicate No: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5932F9" w:rsidRPr="00D84ACC" w:rsidTr="002A70B9">
        <w:trPr>
          <w:trHeight w:val="249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Bilateral price per £ of prospective participation: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Total consideration: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:rsidR="005932F9" w:rsidRDefault="005932F9" w:rsidP="00715FE3">
      <w:pPr>
        <w:spacing w:line="240" w:lineRule="auto"/>
        <w:rPr>
          <w:sz w:val="16"/>
          <w:szCs w:val="16"/>
        </w:rPr>
      </w:pPr>
    </w:p>
    <w:p w:rsidR="005932F9" w:rsidRPr="005932F9" w:rsidRDefault="005932F9" w:rsidP="00715FE3">
      <w:pPr>
        <w:spacing w:line="240" w:lineRule="auto"/>
        <w:rPr>
          <w:b/>
          <w:sz w:val="16"/>
          <w:szCs w:val="16"/>
        </w:rPr>
      </w:pPr>
      <w:r w:rsidRPr="005932F9">
        <w:rPr>
          <w:b/>
          <w:sz w:val="16"/>
          <w:szCs w:val="16"/>
        </w:rPr>
        <w:t>2. Declaration by the Nominator</w:t>
      </w:r>
    </w:p>
    <w:p w:rsidR="005932F9" w:rsidRDefault="005932F9" w:rsidP="00715FE3">
      <w:pPr>
        <w:spacing w:line="240" w:lineRule="auto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2"/>
        <w:gridCol w:w="3571"/>
        <w:gridCol w:w="1671"/>
        <w:gridCol w:w="1920"/>
      </w:tblGrid>
      <w:tr w:rsidR="005932F9" w:rsidRPr="00D84ACC" w:rsidTr="0087238F">
        <w:trPr>
          <w:trHeight w:val="249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Issuer No: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5932F9" w:rsidRPr="00D84ACC" w:rsidTr="00BE6143">
        <w:trPr>
          <w:trHeight w:val="252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Name of Nominator: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Member No: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:rsidR="00EB1C06" w:rsidRDefault="00EB1C06" w:rsidP="00715FE3">
      <w:pPr>
        <w:spacing w:line="240" w:lineRule="auto"/>
        <w:rPr>
          <w:sz w:val="16"/>
          <w:szCs w:val="16"/>
        </w:rPr>
      </w:pPr>
    </w:p>
    <w:p w:rsidR="00EB1C06" w:rsidRDefault="005932F9" w:rsidP="00715FE3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I/We hereby </w:t>
      </w:r>
      <w:r w:rsidR="002A7B3D">
        <w:rPr>
          <w:sz w:val="16"/>
          <w:szCs w:val="16"/>
        </w:rPr>
        <w:t xml:space="preserve">confirm that no subscription order in respect of the above syndicate previously submitted by me/us or on my/our behalf in any auction this year has been satisfied </w:t>
      </w:r>
      <w:r w:rsidR="00715FE3">
        <w:rPr>
          <w:sz w:val="16"/>
          <w:szCs w:val="16"/>
        </w:rPr>
        <w:t>(in whole or in part) and that no participation nomination or second nomination in respect of the above syndicate has been made in my/our favour under a permitted bilateral arrangement this year.</w:t>
      </w:r>
    </w:p>
    <w:p w:rsidR="00715FE3" w:rsidRDefault="00715FE3" w:rsidP="00715FE3">
      <w:pPr>
        <w:spacing w:line="240" w:lineRule="auto"/>
        <w:rPr>
          <w:sz w:val="16"/>
          <w:szCs w:val="16"/>
        </w:rPr>
      </w:pPr>
    </w:p>
    <w:p w:rsidR="00715FE3" w:rsidRDefault="00715FE3" w:rsidP="00715FE3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I/We hereby confirm that, in respect of any second nomination being made by me/us, I/we are entitled to make such nomination under the Second Nomination Byelaw (as d</w:t>
      </w:r>
      <w:r w:rsidR="00C379EB">
        <w:rPr>
          <w:sz w:val="16"/>
          <w:szCs w:val="16"/>
        </w:rPr>
        <w:t>efined in the Auction Rules 20</w:t>
      </w:r>
      <w:r w:rsidR="000B3763">
        <w:rPr>
          <w:sz w:val="16"/>
          <w:szCs w:val="16"/>
        </w:rPr>
        <w:t>1</w:t>
      </w:r>
      <w:r w:rsidR="00266956">
        <w:rPr>
          <w:sz w:val="16"/>
          <w:szCs w:val="16"/>
        </w:rPr>
        <w:t>9</w:t>
      </w:r>
      <w:r>
        <w:rPr>
          <w:sz w:val="16"/>
          <w:szCs w:val="16"/>
        </w:rPr>
        <w:t>) and, in particular, paragraph 2(5) of that byelaw.</w:t>
      </w:r>
    </w:p>
    <w:p w:rsidR="002A7B3D" w:rsidRDefault="002A7B3D" w:rsidP="00715FE3">
      <w:pPr>
        <w:spacing w:line="240" w:lineRule="auto"/>
        <w:rPr>
          <w:sz w:val="16"/>
          <w:szCs w:val="16"/>
        </w:rPr>
      </w:pPr>
    </w:p>
    <w:p w:rsidR="00EB1C06" w:rsidRDefault="00EB1C06" w:rsidP="00715FE3">
      <w:pPr>
        <w:spacing w:line="240" w:lineRule="auto"/>
        <w:rPr>
          <w:sz w:val="16"/>
          <w:szCs w:val="16"/>
        </w:rPr>
      </w:pPr>
    </w:p>
    <w:p w:rsidR="005932F9" w:rsidRPr="005932F9" w:rsidRDefault="005932F9" w:rsidP="00715FE3">
      <w:pPr>
        <w:spacing w:line="240" w:lineRule="auto"/>
        <w:rPr>
          <w:b/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5932F9">
        <w:rPr>
          <w:b/>
          <w:sz w:val="16"/>
          <w:szCs w:val="16"/>
        </w:rPr>
        <w:t>........................................</w:t>
      </w:r>
      <w:r w:rsidRPr="005932F9">
        <w:rPr>
          <w:b/>
          <w:sz w:val="16"/>
          <w:szCs w:val="16"/>
        </w:rPr>
        <w:tab/>
        <w:t>...............................</w:t>
      </w:r>
    </w:p>
    <w:p w:rsidR="005932F9" w:rsidRDefault="005932F9" w:rsidP="00715FE3">
      <w:pPr>
        <w:spacing w:line="240" w:lineRule="auto"/>
        <w:rPr>
          <w:b/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5932F9">
        <w:rPr>
          <w:b/>
          <w:sz w:val="16"/>
          <w:szCs w:val="16"/>
        </w:rPr>
        <w:t>Nominator Signatory</w:t>
      </w:r>
      <w:r w:rsidRPr="005932F9">
        <w:rPr>
          <w:b/>
          <w:sz w:val="16"/>
          <w:szCs w:val="16"/>
        </w:rPr>
        <w:tab/>
        <w:t>Date</w:t>
      </w:r>
    </w:p>
    <w:p w:rsidR="005932F9" w:rsidRDefault="005932F9" w:rsidP="00715FE3">
      <w:pPr>
        <w:spacing w:line="240" w:lineRule="auto"/>
        <w:rPr>
          <w:b/>
          <w:sz w:val="16"/>
          <w:szCs w:val="16"/>
        </w:rPr>
      </w:pPr>
    </w:p>
    <w:p w:rsidR="005932F9" w:rsidRDefault="005932F9" w:rsidP="00715FE3">
      <w:pPr>
        <w:spacing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3.</w:t>
      </w:r>
      <w:r w:rsidR="00783EC1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Declaration by the Nominee</w:t>
      </w:r>
    </w:p>
    <w:p w:rsidR="005932F9" w:rsidRDefault="005932F9" w:rsidP="00715FE3">
      <w:pPr>
        <w:spacing w:line="240" w:lineRule="auto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6"/>
        <w:gridCol w:w="3435"/>
        <w:gridCol w:w="1123"/>
        <w:gridCol w:w="2470"/>
      </w:tblGrid>
      <w:tr w:rsidR="005932F9" w:rsidRPr="00D84ACC" w:rsidTr="002A70B9">
        <w:trPr>
          <w:trHeight w:val="264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Issuer No: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5932F9" w:rsidRPr="00D84ACC" w:rsidTr="002A70B9">
        <w:trPr>
          <w:trHeight w:val="338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Name of Nominee: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Member No: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:rsidR="00EB1C06" w:rsidRDefault="00EB1C06" w:rsidP="00715FE3">
      <w:pPr>
        <w:spacing w:line="240" w:lineRule="auto"/>
        <w:rPr>
          <w:sz w:val="16"/>
          <w:szCs w:val="16"/>
        </w:rPr>
      </w:pPr>
    </w:p>
    <w:p w:rsidR="00EB1C06" w:rsidRDefault="00EB1C06" w:rsidP="00715FE3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I/We</w:t>
      </w:r>
      <w:r w:rsidR="00715FE3">
        <w:rPr>
          <w:sz w:val="16"/>
          <w:szCs w:val="16"/>
        </w:rPr>
        <w:t xml:space="preserve"> hereby confirm that I/we have not disposed of any prospective participation on the above syndicate in a previous auction this year or under a permitted bilateral arrangement this year.</w:t>
      </w:r>
    </w:p>
    <w:p w:rsidR="00715FE3" w:rsidRDefault="00715FE3" w:rsidP="00715FE3">
      <w:pPr>
        <w:spacing w:line="240" w:lineRule="auto"/>
        <w:rPr>
          <w:sz w:val="16"/>
          <w:szCs w:val="16"/>
        </w:rPr>
      </w:pPr>
    </w:p>
    <w:p w:rsidR="00715FE3" w:rsidRDefault="00715FE3" w:rsidP="00715FE3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We confirm that the consent referred to in rule 3(2)(e) of the Bilateral Arrangements (20</w:t>
      </w:r>
      <w:r w:rsidR="000B3763">
        <w:rPr>
          <w:sz w:val="16"/>
          <w:szCs w:val="16"/>
        </w:rPr>
        <w:t>1</w:t>
      </w:r>
      <w:r w:rsidR="00266956">
        <w:rPr>
          <w:sz w:val="16"/>
          <w:szCs w:val="16"/>
        </w:rPr>
        <w:t>9</w:t>
      </w:r>
      <w:r>
        <w:rPr>
          <w:sz w:val="16"/>
          <w:szCs w:val="16"/>
        </w:rPr>
        <w:t xml:space="preserve">) Rules has been given by the relevant managing </w:t>
      </w:r>
      <w:r w:rsidR="005C3BBB">
        <w:rPr>
          <w:sz w:val="16"/>
          <w:szCs w:val="16"/>
        </w:rPr>
        <w:t>agent. *</w:t>
      </w:r>
    </w:p>
    <w:p w:rsidR="00715FE3" w:rsidRPr="00715FE3" w:rsidRDefault="00715FE3" w:rsidP="00715FE3">
      <w:pPr>
        <w:spacing w:line="240" w:lineRule="auto"/>
        <w:rPr>
          <w:b/>
          <w:sz w:val="16"/>
          <w:szCs w:val="16"/>
        </w:rPr>
      </w:pPr>
      <w:r w:rsidRPr="00715FE3">
        <w:rPr>
          <w:b/>
          <w:sz w:val="16"/>
          <w:szCs w:val="16"/>
        </w:rPr>
        <w:t>*delete if not applicable</w:t>
      </w:r>
    </w:p>
    <w:p w:rsidR="00EB1C06" w:rsidRDefault="00EB1C06" w:rsidP="00715FE3">
      <w:pPr>
        <w:spacing w:line="240" w:lineRule="auto"/>
        <w:rPr>
          <w:sz w:val="16"/>
          <w:szCs w:val="16"/>
        </w:rPr>
      </w:pPr>
    </w:p>
    <w:p w:rsidR="005932F9" w:rsidRDefault="005932F9" w:rsidP="00715FE3">
      <w:pPr>
        <w:spacing w:line="240" w:lineRule="auto"/>
        <w:rPr>
          <w:sz w:val="16"/>
          <w:szCs w:val="16"/>
        </w:rPr>
      </w:pPr>
    </w:p>
    <w:p w:rsidR="005932F9" w:rsidRPr="005932F9" w:rsidRDefault="005932F9" w:rsidP="00715FE3">
      <w:pPr>
        <w:spacing w:line="240" w:lineRule="auto"/>
        <w:rPr>
          <w:b/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5932F9">
        <w:rPr>
          <w:b/>
          <w:sz w:val="16"/>
          <w:szCs w:val="16"/>
        </w:rPr>
        <w:t>........................................</w:t>
      </w:r>
      <w:r w:rsidRPr="005932F9">
        <w:rPr>
          <w:b/>
          <w:sz w:val="16"/>
          <w:szCs w:val="16"/>
        </w:rPr>
        <w:tab/>
        <w:t>...............................</w:t>
      </w:r>
    </w:p>
    <w:p w:rsidR="005932F9" w:rsidRDefault="005932F9" w:rsidP="00715FE3">
      <w:pPr>
        <w:spacing w:line="240" w:lineRule="auto"/>
        <w:rPr>
          <w:b/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5932F9">
        <w:rPr>
          <w:b/>
          <w:sz w:val="16"/>
          <w:szCs w:val="16"/>
        </w:rPr>
        <w:t>Nomin</w:t>
      </w:r>
      <w:r>
        <w:rPr>
          <w:b/>
          <w:sz w:val="16"/>
          <w:szCs w:val="16"/>
        </w:rPr>
        <w:t>ee</w:t>
      </w:r>
      <w:r w:rsidRPr="005932F9">
        <w:rPr>
          <w:b/>
          <w:sz w:val="16"/>
          <w:szCs w:val="16"/>
        </w:rPr>
        <w:t xml:space="preserve"> Signatory</w:t>
      </w:r>
      <w:r w:rsidRPr="005932F9">
        <w:rPr>
          <w:b/>
          <w:sz w:val="16"/>
          <w:szCs w:val="16"/>
        </w:rPr>
        <w:tab/>
        <w:t>Date</w:t>
      </w:r>
    </w:p>
    <w:p w:rsidR="005932F9" w:rsidRDefault="005932F9" w:rsidP="00715FE3">
      <w:pPr>
        <w:spacing w:line="240" w:lineRule="auto"/>
        <w:rPr>
          <w:b/>
          <w:sz w:val="16"/>
          <w:szCs w:val="16"/>
        </w:rPr>
      </w:pPr>
    </w:p>
    <w:p w:rsidR="00715FE3" w:rsidRDefault="00715FE3" w:rsidP="00715FE3">
      <w:pPr>
        <w:spacing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4.</w:t>
      </w:r>
      <w:r w:rsidR="006C2CEF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Declaration by the Nominator and the Nominee</w:t>
      </w:r>
    </w:p>
    <w:p w:rsidR="00715FE3" w:rsidRDefault="00715FE3" w:rsidP="00715FE3">
      <w:pPr>
        <w:spacing w:line="240" w:lineRule="auto"/>
        <w:rPr>
          <w:b/>
          <w:sz w:val="16"/>
          <w:szCs w:val="16"/>
        </w:rPr>
      </w:pPr>
    </w:p>
    <w:p w:rsidR="00715FE3" w:rsidRDefault="00715FE3" w:rsidP="00715FE3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We each severally hereby certify that:</w:t>
      </w:r>
    </w:p>
    <w:p w:rsidR="00715FE3" w:rsidRDefault="00715FE3" w:rsidP="00715FE3">
      <w:pPr>
        <w:tabs>
          <w:tab w:val="left" w:pos="426"/>
        </w:tabs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a)</w:t>
      </w:r>
      <w:r>
        <w:rPr>
          <w:sz w:val="16"/>
          <w:szCs w:val="16"/>
        </w:rPr>
        <w:tab/>
        <w:t>the only consideration for any participation nomination and any second nomination is cash;</w:t>
      </w:r>
    </w:p>
    <w:p w:rsidR="00715FE3" w:rsidRDefault="00715FE3" w:rsidP="00715FE3">
      <w:pPr>
        <w:tabs>
          <w:tab w:val="left" w:pos="426"/>
        </w:tabs>
        <w:spacing w:line="240" w:lineRule="auto"/>
        <w:ind w:left="426" w:hanging="426"/>
        <w:rPr>
          <w:sz w:val="16"/>
          <w:szCs w:val="16"/>
        </w:rPr>
      </w:pPr>
      <w:r>
        <w:rPr>
          <w:sz w:val="16"/>
          <w:szCs w:val="16"/>
        </w:rPr>
        <w:t>b)</w:t>
      </w:r>
      <w:r>
        <w:rPr>
          <w:sz w:val="16"/>
          <w:szCs w:val="16"/>
        </w:rPr>
        <w:tab/>
        <w:t>we are not in possession of any Relevant Information (as defined in the Auction Rules 20</w:t>
      </w:r>
      <w:r w:rsidR="000B3763">
        <w:rPr>
          <w:sz w:val="16"/>
          <w:szCs w:val="16"/>
        </w:rPr>
        <w:t>1</w:t>
      </w:r>
      <w:r w:rsidR="00266956">
        <w:rPr>
          <w:sz w:val="16"/>
          <w:szCs w:val="16"/>
        </w:rPr>
        <w:t>9</w:t>
      </w:r>
      <w:r>
        <w:rPr>
          <w:sz w:val="16"/>
          <w:szCs w:val="16"/>
        </w:rPr>
        <w:t>) which has not been made publicly available</w:t>
      </w:r>
      <w:r w:rsidR="00B004C5">
        <w:rPr>
          <w:sz w:val="16"/>
          <w:szCs w:val="16"/>
        </w:rPr>
        <w:t xml:space="preserve">.  </w:t>
      </w:r>
      <w:r w:rsidR="00B004C5" w:rsidRPr="00B004C5">
        <w:rPr>
          <w:snapToGrid w:val="0"/>
          <w:color w:val="000000"/>
          <w:sz w:val="16"/>
        </w:rPr>
        <w:t>Information that relates to a party entering into, or considering entering into, a bilateral arrangement and any information about the details of a proposed bilateral arrangement shall not be in itself considered to be Relevant Information</w:t>
      </w:r>
      <w:r>
        <w:rPr>
          <w:sz w:val="16"/>
          <w:szCs w:val="16"/>
        </w:rPr>
        <w:t xml:space="preserve">; and </w:t>
      </w:r>
    </w:p>
    <w:p w:rsidR="00715FE3" w:rsidRDefault="00715FE3" w:rsidP="002F707F">
      <w:pPr>
        <w:tabs>
          <w:tab w:val="left" w:pos="426"/>
        </w:tabs>
        <w:spacing w:line="240" w:lineRule="auto"/>
        <w:ind w:left="426" w:hanging="426"/>
        <w:rPr>
          <w:sz w:val="16"/>
          <w:szCs w:val="16"/>
        </w:rPr>
      </w:pPr>
      <w:r>
        <w:rPr>
          <w:sz w:val="16"/>
          <w:szCs w:val="16"/>
        </w:rPr>
        <w:t>c)</w:t>
      </w:r>
      <w:r>
        <w:rPr>
          <w:sz w:val="16"/>
          <w:szCs w:val="16"/>
        </w:rPr>
        <w:tab/>
        <w:t xml:space="preserve">in respect of the proposed arrangement referred to in this notice, all local laws (including any applicable securities laws) have been and will be complied </w:t>
      </w:r>
      <w:r w:rsidR="005C3BBB">
        <w:rPr>
          <w:sz w:val="16"/>
          <w:szCs w:val="16"/>
        </w:rPr>
        <w:t>with. *</w:t>
      </w:r>
    </w:p>
    <w:p w:rsidR="00715FE3" w:rsidRDefault="00715FE3" w:rsidP="00715FE3">
      <w:pPr>
        <w:tabs>
          <w:tab w:val="left" w:pos="426"/>
        </w:tabs>
        <w:spacing w:line="240" w:lineRule="auto"/>
        <w:rPr>
          <w:b/>
          <w:sz w:val="16"/>
          <w:szCs w:val="16"/>
        </w:rPr>
      </w:pPr>
      <w:r w:rsidRPr="00715FE3">
        <w:rPr>
          <w:b/>
          <w:sz w:val="16"/>
          <w:szCs w:val="16"/>
        </w:rPr>
        <w:t>*delete if both/all parties are resident in the United Kingdom</w:t>
      </w:r>
    </w:p>
    <w:p w:rsidR="00FC036C" w:rsidRDefault="00FC036C" w:rsidP="00715FE3">
      <w:pPr>
        <w:tabs>
          <w:tab w:val="left" w:pos="426"/>
        </w:tabs>
        <w:spacing w:line="240" w:lineRule="auto"/>
        <w:rPr>
          <w:b/>
          <w:sz w:val="16"/>
          <w:szCs w:val="16"/>
        </w:rPr>
      </w:pPr>
    </w:p>
    <w:p w:rsidR="00FC036C" w:rsidRDefault="00FC036C" w:rsidP="00715FE3">
      <w:pPr>
        <w:tabs>
          <w:tab w:val="left" w:pos="426"/>
        </w:tabs>
        <w:spacing w:line="240" w:lineRule="auto"/>
        <w:rPr>
          <w:b/>
          <w:sz w:val="16"/>
          <w:szCs w:val="16"/>
        </w:rPr>
      </w:pPr>
    </w:p>
    <w:p w:rsidR="00FC036C" w:rsidRPr="005932F9" w:rsidRDefault="00FC036C" w:rsidP="00FC036C">
      <w:pPr>
        <w:spacing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</w:t>
      </w:r>
      <w:r w:rsidRPr="005932F9">
        <w:rPr>
          <w:b/>
          <w:sz w:val="16"/>
          <w:szCs w:val="16"/>
        </w:rPr>
        <w:t>........................................</w:t>
      </w:r>
      <w:r w:rsidR="000B7407">
        <w:rPr>
          <w:b/>
          <w:sz w:val="16"/>
          <w:szCs w:val="16"/>
        </w:rPr>
        <w:t>.....</w:t>
      </w:r>
      <w:r w:rsidRPr="005932F9">
        <w:rPr>
          <w:b/>
          <w:sz w:val="16"/>
          <w:szCs w:val="16"/>
        </w:rPr>
        <w:tab/>
        <w:t>..............................</w:t>
      </w:r>
      <w:r w:rsidR="000B7407">
        <w:rPr>
          <w:b/>
          <w:sz w:val="16"/>
          <w:szCs w:val="16"/>
        </w:rPr>
        <w:t>...........</w:t>
      </w:r>
      <w:r w:rsidRPr="005932F9">
        <w:rPr>
          <w:b/>
          <w:sz w:val="16"/>
          <w:szCs w:val="16"/>
        </w:rPr>
        <w:t>.</w:t>
      </w:r>
    </w:p>
    <w:p w:rsidR="00FC036C" w:rsidRDefault="00FC036C" w:rsidP="00FC036C">
      <w:pPr>
        <w:tabs>
          <w:tab w:val="left" w:pos="426"/>
        </w:tabs>
        <w:spacing w:line="240" w:lineRule="auto"/>
        <w:rPr>
          <w:b/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</w:t>
      </w:r>
      <w:r w:rsidRPr="005932F9">
        <w:rPr>
          <w:b/>
          <w:sz w:val="16"/>
          <w:szCs w:val="16"/>
        </w:rPr>
        <w:t>Nomin</w:t>
      </w:r>
      <w:r w:rsidR="000B7407">
        <w:rPr>
          <w:b/>
          <w:sz w:val="16"/>
          <w:szCs w:val="16"/>
        </w:rPr>
        <w:t>ator</w:t>
      </w:r>
      <w:r w:rsidRPr="005932F9">
        <w:rPr>
          <w:b/>
          <w:sz w:val="16"/>
          <w:szCs w:val="16"/>
        </w:rPr>
        <w:t xml:space="preserve"> Signatory</w:t>
      </w:r>
      <w:r w:rsidR="000B7407">
        <w:rPr>
          <w:b/>
          <w:sz w:val="16"/>
          <w:szCs w:val="16"/>
        </w:rPr>
        <w:t>/Date</w:t>
      </w:r>
      <w:r w:rsidRPr="005932F9">
        <w:rPr>
          <w:b/>
          <w:sz w:val="16"/>
          <w:szCs w:val="16"/>
        </w:rPr>
        <w:tab/>
      </w:r>
      <w:r w:rsidR="000B7407">
        <w:rPr>
          <w:b/>
          <w:sz w:val="16"/>
          <w:szCs w:val="16"/>
        </w:rPr>
        <w:t>Nominee Signatory/</w:t>
      </w:r>
      <w:r w:rsidRPr="005932F9">
        <w:rPr>
          <w:b/>
          <w:sz w:val="16"/>
          <w:szCs w:val="16"/>
        </w:rPr>
        <w:t>Date</w:t>
      </w:r>
    </w:p>
    <w:p w:rsidR="00FC036C" w:rsidRDefault="00FC036C" w:rsidP="00715FE3">
      <w:pPr>
        <w:tabs>
          <w:tab w:val="left" w:pos="426"/>
        </w:tabs>
        <w:spacing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</w:t>
      </w:r>
    </w:p>
    <w:p w:rsidR="005932F9" w:rsidRDefault="00715FE3" w:rsidP="00715FE3">
      <w:pPr>
        <w:spacing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5</w:t>
      </w:r>
      <w:r w:rsidR="005932F9">
        <w:rPr>
          <w:b/>
          <w:sz w:val="16"/>
          <w:szCs w:val="16"/>
        </w:rPr>
        <w:t>.</w:t>
      </w:r>
      <w:r w:rsidR="00FC036C">
        <w:rPr>
          <w:b/>
          <w:sz w:val="16"/>
          <w:szCs w:val="16"/>
        </w:rPr>
        <w:t xml:space="preserve"> </w:t>
      </w:r>
      <w:r w:rsidR="005932F9">
        <w:rPr>
          <w:b/>
          <w:sz w:val="16"/>
          <w:szCs w:val="16"/>
        </w:rPr>
        <w:t>Contact</w:t>
      </w:r>
    </w:p>
    <w:p w:rsidR="002F707F" w:rsidRDefault="002F707F" w:rsidP="00715FE3">
      <w:pPr>
        <w:spacing w:line="240" w:lineRule="auto"/>
        <w:rPr>
          <w:b/>
          <w:sz w:val="16"/>
          <w:szCs w:val="16"/>
        </w:rPr>
      </w:pPr>
    </w:p>
    <w:p w:rsidR="005932F9" w:rsidRDefault="00715FE3" w:rsidP="00715FE3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The person to whom all queries/information in respect of this Notice should be addressed to</w:t>
      </w:r>
    </w:p>
    <w:p w:rsidR="005932F9" w:rsidRPr="005932F9" w:rsidRDefault="005932F9" w:rsidP="00715FE3">
      <w:pPr>
        <w:spacing w:line="240" w:lineRule="auto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4"/>
        <w:gridCol w:w="3849"/>
        <w:gridCol w:w="982"/>
        <w:gridCol w:w="2609"/>
      </w:tblGrid>
      <w:tr w:rsidR="005932F9" w:rsidRPr="00D84ACC" w:rsidTr="002B55C7">
        <w:trPr>
          <w:trHeight w:val="360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Contact Name: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Phone No:</w:t>
            </w:r>
          </w:p>
        </w:tc>
        <w:tc>
          <w:tcPr>
            <w:tcW w:w="2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5932F9" w:rsidRPr="00D84ACC" w:rsidTr="002B55C7">
        <w:trPr>
          <w:trHeight w:val="394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C379EB" w:rsidP="00D84ACC">
            <w:pPr>
              <w:spacing w:line="240" w:lineRule="auto"/>
              <w:rPr>
                <w:sz w:val="16"/>
                <w:szCs w:val="16"/>
              </w:rPr>
            </w:pPr>
            <w:r w:rsidRPr="00D84ACC">
              <w:rPr>
                <w:sz w:val="16"/>
                <w:szCs w:val="16"/>
              </w:rPr>
              <w:t>E-</w:t>
            </w:r>
            <w:r w:rsidR="005932F9" w:rsidRPr="00D84ACC">
              <w:rPr>
                <w:sz w:val="16"/>
                <w:szCs w:val="16"/>
              </w:rPr>
              <w:t>Mail address: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5932F9" w:rsidRPr="00D84ACC" w:rsidRDefault="002B55C7" w:rsidP="00D84ACC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Mobile No:</w:t>
            </w:r>
          </w:p>
        </w:tc>
        <w:tc>
          <w:tcPr>
            <w:tcW w:w="2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932F9" w:rsidRPr="00D84ACC" w:rsidRDefault="005932F9" w:rsidP="00D84ACC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:rsidR="005932F9" w:rsidRPr="005932F9" w:rsidRDefault="005932F9" w:rsidP="005C3BBB">
      <w:pPr>
        <w:spacing w:line="240" w:lineRule="auto"/>
        <w:rPr>
          <w:b/>
          <w:sz w:val="16"/>
          <w:szCs w:val="16"/>
        </w:rPr>
      </w:pPr>
    </w:p>
    <w:sectPr w:rsidR="005932F9" w:rsidRPr="005932F9" w:rsidSect="002A70B9">
      <w:footerReference w:type="default" r:id="rId7"/>
      <w:headerReference w:type="first" r:id="rId8"/>
      <w:footerReference w:type="first" r:id="rId9"/>
      <w:type w:val="continuous"/>
      <w:pgSz w:w="11907" w:h="16840" w:code="9"/>
      <w:pgMar w:top="1758" w:right="1474" w:bottom="1304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2B4A" w:rsidRDefault="00F52B4A">
      <w:r>
        <w:separator/>
      </w:r>
    </w:p>
  </w:endnote>
  <w:endnote w:type="continuationSeparator" w:id="0">
    <w:p w:rsidR="00F52B4A" w:rsidRDefault="00F5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0D7EF2-8450-4025-BDD4-5D662939D5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3D0A9B92-2842-4DC4-931C-54B0DE9CF41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097482C0-2905-47CF-810A-C16836EAD6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568" w:rsidRDefault="0026695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685"/>
              <wp:effectExtent l="0" t="0" r="0" b="0"/>
              <wp:wrapNone/>
              <wp:docPr id="2" name="MSIPCM91ff40be8f0c9defeca538a7" descr="{&quot;HashCode&quot;:-829928686,&quot;Height&quot;:842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945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956" w:rsidRPr="00266956" w:rsidRDefault="00266956" w:rsidP="0026695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26695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91ff40be8f0c9defeca538a7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" o:allowincell="f" filled="f" stroked="f">
              <v:textbox inset=",0,,0">
                <w:txbxContent>
                  <w:p w:rsidR="00266956" w:rsidRPr="00266956" w:rsidRDefault="00266956" w:rsidP="0026695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266956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8F5568" w:rsidRDefault="008F556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:rsidR="008F5568" w:rsidRDefault="008F556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:rsidR="008F5568" w:rsidRPr="00C970BB" w:rsidRDefault="008F5568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8902BF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8902BF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956" w:rsidRDefault="0026695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685"/>
              <wp:effectExtent l="0" t="0" r="0" b="0"/>
              <wp:wrapNone/>
              <wp:docPr id="1" name="MSIPCM4813410ea05b34c51e1cb306" descr="{&quot;HashCode&quot;:-829928686,&quot;Height&quot;:842.0,&quot;Width&quot;:595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945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6956" w:rsidRPr="00266956" w:rsidRDefault="00266956" w:rsidP="0026695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26695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813410ea05b34c51e1cb306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" o:allowincell="f" filled="f" stroked="f">
              <v:textbox inset=",0,,0">
                <w:txbxContent>
                  <w:p w:rsidR="00266956" w:rsidRPr="00266956" w:rsidRDefault="00266956" w:rsidP="0026695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266956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2B4A" w:rsidRDefault="00F52B4A">
      <w:r>
        <w:separator/>
      </w:r>
    </w:p>
  </w:footnote>
  <w:footnote w:type="continuationSeparator" w:id="0">
    <w:p w:rsidR="00F52B4A" w:rsidRDefault="00F52B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568" w:rsidRDefault="00266956">
    <w:pPr>
      <w:rPr>
        <w:lang w:val="en-US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partment" w:val=" "/>
    <w:docVar w:name="From" w:val=" "/>
    <w:docVar w:name="FromTitle" w:val=" "/>
    <w:docVar w:name="LLODate" w:val="11 May 2007"/>
    <w:docVar w:name="Subject" w:val=" "/>
  </w:docVars>
  <w:rsids>
    <w:rsidRoot w:val="00872FC5"/>
    <w:rsid w:val="0001662E"/>
    <w:rsid w:val="00022E4F"/>
    <w:rsid w:val="00035485"/>
    <w:rsid w:val="000533EC"/>
    <w:rsid w:val="00060CE2"/>
    <w:rsid w:val="0008189C"/>
    <w:rsid w:val="00086641"/>
    <w:rsid w:val="000975F1"/>
    <w:rsid w:val="000A07A2"/>
    <w:rsid w:val="000B3763"/>
    <w:rsid w:val="000B706E"/>
    <w:rsid w:val="000B7407"/>
    <w:rsid w:val="000C55A0"/>
    <w:rsid w:val="000D38F9"/>
    <w:rsid w:val="000F0EA6"/>
    <w:rsid w:val="00106436"/>
    <w:rsid w:val="0014052E"/>
    <w:rsid w:val="00145EBE"/>
    <w:rsid w:val="00153239"/>
    <w:rsid w:val="001601CC"/>
    <w:rsid w:val="0017519A"/>
    <w:rsid w:val="00191383"/>
    <w:rsid w:val="00194C48"/>
    <w:rsid w:val="001A171E"/>
    <w:rsid w:val="001D7526"/>
    <w:rsid w:val="001F16BA"/>
    <w:rsid w:val="00217B86"/>
    <w:rsid w:val="002369AD"/>
    <w:rsid w:val="002433F6"/>
    <w:rsid w:val="0025458A"/>
    <w:rsid w:val="002611AA"/>
    <w:rsid w:val="00266956"/>
    <w:rsid w:val="00294B61"/>
    <w:rsid w:val="002A70B9"/>
    <w:rsid w:val="002A7B3D"/>
    <w:rsid w:val="002B53A6"/>
    <w:rsid w:val="002B55C7"/>
    <w:rsid w:val="002B6AC2"/>
    <w:rsid w:val="002C0BD6"/>
    <w:rsid w:val="002D1274"/>
    <w:rsid w:val="002F1F14"/>
    <w:rsid w:val="002F707F"/>
    <w:rsid w:val="0031397F"/>
    <w:rsid w:val="0035187C"/>
    <w:rsid w:val="00362E1F"/>
    <w:rsid w:val="003811C5"/>
    <w:rsid w:val="0038306B"/>
    <w:rsid w:val="003832B5"/>
    <w:rsid w:val="003875B7"/>
    <w:rsid w:val="003925FE"/>
    <w:rsid w:val="003A3BEA"/>
    <w:rsid w:val="003B016C"/>
    <w:rsid w:val="003B7C7F"/>
    <w:rsid w:val="003D3A77"/>
    <w:rsid w:val="003F01EB"/>
    <w:rsid w:val="00442B52"/>
    <w:rsid w:val="00451713"/>
    <w:rsid w:val="00481C5A"/>
    <w:rsid w:val="00484485"/>
    <w:rsid w:val="004862EC"/>
    <w:rsid w:val="004948D4"/>
    <w:rsid w:val="004976D1"/>
    <w:rsid w:val="004A09AD"/>
    <w:rsid w:val="004D302B"/>
    <w:rsid w:val="004F3E9E"/>
    <w:rsid w:val="00507659"/>
    <w:rsid w:val="00516572"/>
    <w:rsid w:val="005239C5"/>
    <w:rsid w:val="00527888"/>
    <w:rsid w:val="00532B61"/>
    <w:rsid w:val="00565AD2"/>
    <w:rsid w:val="00566A0C"/>
    <w:rsid w:val="00570586"/>
    <w:rsid w:val="005851BE"/>
    <w:rsid w:val="005932F9"/>
    <w:rsid w:val="005C3BBB"/>
    <w:rsid w:val="005C5CE2"/>
    <w:rsid w:val="005D0A47"/>
    <w:rsid w:val="005D443B"/>
    <w:rsid w:val="005E2F08"/>
    <w:rsid w:val="0060723D"/>
    <w:rsid w:val="00615111"/>
    <w:rsid w:val="00632210"/>
    <w:rsid w:val="00642221"/>
    <w:rsid w:val="00652F50"/>
    <w:rsid w:val="006747B5"/>
    <w:rsid w:val="00676A52"/>
    <w:rsid w:val="00695E67"/>
    <w:rsid w:val="006C269E"/>
    <w:rsid w:val="006C2CEF"/>
    <w:rsid w:val="006C6C11"/>
    <w:rsid w:val="006C7BE2"/>
    <w:rsid w:val="006D1E39"/>
    <w:rsid w:val="006D4F22"/>
    <w:rsid w:val="006F136C"/>
    <w:rsid w:val="006F7EB0"/>
    <w:rsid w:val="00715FE3"/>
    <w:rsid w:val="0072422E"/>
    <w:rsid w:val="00773B70"/>
    <w:rsid w:val="0077410F"/>
    <w:rsid w:val="00783EC1"/>
    <w:rsid w:val="007C2B8C"/>
    <w:rsid w:val="007C3558"/>
    <w:rsid w:val="007C380F"/>
    <w:rsid w:val="008040C4"/>
    <w:rsid w:val="00807D84"/>
    <w:rsid w:val="0082264F"/>
    <w:rsid w:val="00846913"/>
    <w:rsid w:val="00857801"/>
    <w:rsid w:val="0087238F"/>
    <w:rsid w:val="00872FC5"/>
    <w:rsid w:val="00890073"/>
    <w:rsid w:val="008902BF"/>
    <w:rsid w:val="008A250A"/>
    <w:rsid w:val="008C62D9"/>
    <w:rsid w:val="008F5568"/>
    <w:rsid w:val="00904CF2"/>
    <w:rsid w:val="009523B5"/>
    <w:rsid w:val="009711A5"/>
    <w:rsid w:val="00972ACF"/>
    <w:rsid w:val="00991E6B"/>
    <w:rsid w:val="009968A7"/>
    <w:rsid w:val="009B7D9D"/>
    <w:rsid w:val="009D0E0A"/>
    <w:rsid w:val="00A13F37"/>
    <w:rsid w:val="00A24ED4"/>
    <w:rsid w:val="00A25E13"/>
    <w:rsid w:val="00A6603C"/>
    <w:rsid w:val="00A73C3C"/>
    <w:rsid w:val="00A96933"/>
    <w:rsid w:val="00AB0703"/>
    <w:rsid w:val="00AB2835"/>
    <w:rsid w:val="00B004C5"/>
    <w:rsid w:val="00B216CB"/>
    <w:rsid w:val="00B22F65"/>
    <w:rsid w:val="00B85FBB"/>
    <w:rsid w:val="00B979F5"/>
    <w:rsid w:val="00BB2A7F"/>
    <w:rsid w:val="00BC6546"/>
    <w:rsid w:val="00BE14BC"/>
    <w:rsid w:val="00BE6143"/>
    <w:rsid w:val="00BF26C9"/>
    <w:rsid w:val="00C02FBB"/>
    <w:rsid w:val="00C0502E"/>
    <w:rsid w:val="00C15CBF"/>
    <w:rsid w:val="00C27559"/>
    <w:rsid w:val="00C32256"/>
    <w:rsid w:val="00C379EB"/>
    <w:rsid w:val="00C514A1"/>
    <w:rsid w:val="00C540BB"/>
    <w:rsid w:val="00C56F0E"/>
    <w:rsid w:val="00C62DB3"/>
    <w:rsid w:val="00CE38B8"/>
    <w:rsid w:val="00CE429A"/>
    <w:rsid w:val="00CE6637"/>
    <w:rsid w:val="00CF6564"/>
    <w:rsid w:val="00CF741D"/>
    <w:rsid w:val="00D3413D"/>
    <w:rsid w:val="00D42C7F"/>
    <w:rsid w:val="00D45BC2"/>
    <w:rsid w:val="00D5189B"/>
    <w:rsid w:val="00D53EA8"/>
    <w:rsid w:val="00D542FD"/>
    <w:rsid w:val="00D5436A"/>
    <w:rsid w:val="00D63CEF"/>
    <w:rsid w:val="00D67218"/>
    <w:rsid w:val="00D81304"/>
    <w:rsid w:val="00D820B8"/>
    <w:rsid w:val="00D83D16"/>
    <w:rsid w:val="00D84ACC"/>
    <w:rsid w:val="00D97795"/>
    <w:rsid w:val="00DA46D8"/>
    <w:rsid w:val="00DB6CAE"/>
    <w:rsid w:val="00E975CA"/>
    <w:rsid w:val="00EA2D6E"/>
    <w:rsid w:val="00EB1C06"/>
    <w:rsid w:val="00EC043F"/>
    <w:rsid w:val="00ED046B"/>
    <w:rsid w:val="00EF073F"/>
    <w:rsid w:val="00F24CE2"/>
    <w:rsid w:val="00F31F2F"/>
    <w:rsid w:val="00F52B4A"/>
    <w:rsid w:val="00F52EE4"/>
    <w:rsid w:val="00F570DE"/>
    <w:rsid w:val="00F74B84"/>
    <w:rsid w:val="00F80C2F"/>
    <w:rsid w:val="00F85BCD"/>
    <w:rsid w:val="00F91550"/>
    <w:rsid w:val="00FB770B"/>
    <w:rsid w:val="00FC036C"/>
    <w:rsid w:val="00FF23B1"/>
    <w:rsid w:val="00FF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496EDCF2-E336-4726-B1D0-0D7C833D3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C036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1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D542FD"/>
    <w:pPr>
      <w:numPr>
        <w:numId w:val="2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table" w:styleId="TableGrid">
    <w:name w:val="Table Grid"/>
    <w:basedOn w:val="TableNormal"/>
    <w:rsid w:val="005932F9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paragraph" w:styleId="BalloonText">
    <w:name w:val="Balloon Text"/>
    <w:basedOn w:val="Normal"/>
    <w:semiHidden/>
    <w:rsid w:val="00C37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29B8112C</Template>
  <TotalTime>0</TotalTime>
  <Pages>1</Pages>
  <Words>395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Bilateral Notice Form</vt:lpstr>
    </vt:vector>
  </TitlesOfParts>
  <Company>Lloyd's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Bilateral Notice Form</dc:title>
  <dc:subject>Capacity Auctions - Bilateral Notice Form</dc:subject>
  <dc:creator>claire williamson</dc:creator>
  <cp:keywords/>
  <cp:lastModifiedBy>Dunning, Sally</cp:lastModifiedBy>
  <cp:revision>3</cp:revision>
  <cp:lastPrinted>2007-05-11T12:34:00Z</cp:lastPrinted>
  <dcterms:created xsi:type="dcterms:W3CDTF">2019-03-30T09:20:00Z</dcterms:created>
  <dcterms:modified xsi:type="dcterms:W3CDTF">2019-03-30T10:34:00Z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DUNNINGS@lloyds.com</vt:lpwstr>
  </property>
  <property fmtid="{D5CDD505-2E9C-101B-9397-08002B2CF9AE}" pid="5" name="MSIP_Label_b3b4ac1b-ad46-41e5-bbef-cfcc59b99d32_SetDate">
    <vt:lpwstr>2019-03-30T09:20:02.4491124Z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</Properties>
</file>